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E3" w:rsidRDefault="00C11DE3" w:rsidP="008F0A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 проекта</w:t>
      </w:r>
    </w:p>
    <w:p w:rsidR="00C11DE3" w:rsidRDefault="00C11DE3" w:rsidP="008F0A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«Обучение дошкольников правилам пожарной безопасности»</w:t>
      </w:r>
    </w:p>
    <w:p w:rsidR="00C11DE3" w:rsidRDefault="00C11DE3" w:rsidP="008F0A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81"/>
        <w:gridCol w:w="8601"/>
      </w:tblGrid>
      <w:tr w:rsidR="00C11DE3" w:rsidRPr="0056628D" w:rsidTr="0056628D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Название проекта</w:t>
            </w:r>
          </w:p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0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«Обучение дошкольников правилам пожарной безопасности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 подготовительной группе</w:t>
            </w: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11DE3" w:rsidRPr="0056628D" w:rsidTr="00182733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Группа №</w:t>
            </w:r>
            <w:r w:rsidRPr="0056628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601" w:type="dxa"/>
            <w:vAlign w:val="center"/>
          </w:tcPr>
          <w:p w:rsidR="00C11DE3" w:rsidRPr="00182733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82733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(подготовительная группа)</w:t>
            </w:r>
          </w:p>
        </w:tc>
      </w:tr>
      <w:tr w:rsidR="00C11DE3" w:rsidRPr="0056628D" w:rsidTr="00182733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Возраст детей</w:t>
            </w:r>
          </w:p>
        </w:tc>
        <w:tc>
          <w:tcPr>
            <w:tcW w:w="8601" w:type="dxa"/>
            <w:vAlign w:val="center"/>
          </w:tcPr>
          <w:p w:rsidR="00C11DE3" w:rsidRPr="00182733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82733">
              <w:rPr>
                <w:rFonts w:ascii="Times New Roman" w:hAnsi="Times New Roman"/>
                <w:sz w:val="28"/>
                <w:szCs w:val="28"/>
              </w:rPr>
              <w:t>6-7 лет</w:t>
            </w:r>
          </w:p>
        </w:tc>
      </w:tr>
      <w:tr w:rsidR="00C11DE3" w:rsidRPr="0056628D" w:rsidTr="00182733">
        <w:tc>
          <w:tcPr>
            <w:tcW w:w="2081" w:type="dxa"/>
          </w:tcPr>
          <w:p w:rsidR="00C11DE3" w:rsidRPr="00182733" w:rsidRDefault="00C11DE3" w:rsidP="001827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Ф.И.О. педагогов</w:t>
            </w:r>
          </w:p>
        </w:tc>
        <w:tc>
          <w:tcPr>
            <w:tcW w:w="8601" w:type="dxa"/>
            <w:vAlign w:val="center"/>
          </w:tcPr>
          <w:p w:rsidR="00C11DE3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Мокеева Елена Владимировна</w:t>
            </w:r>
          </w:p>
          <w:p w:rsidR="00C11DE3" w:rsidRPr="00182733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Мяконькина Светлана Анатольевна</w:t>
            </w:r>
          </w:p>
        </w:tc>
      </w:tr>
      <w:tr w:rsidR="00C11DE3" w:rsidRPr="0056628D" w:rsidTr="00182733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Сроки проведения проекта</w:t>
            </w:r>
          </w:p>
        </w:tc>
        <w:tc>
          <w:tcPr>
            <w:tcW w:w="8601" w:type="dxa"/>
            <w:vAlign w:val="center"/>
          </w:tcPr>
          <w:p w:rsidR="00C11DE3" w:rsidRPr="0056628D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6628D">
              <w:rPr>
                <w:rFonts w:ascii="Times New Roman" w:hAnsi="Times New Roman"/>
                <w:sz w:val="28"/>
                <w:szCs w:val="28"/>
              </w:rPr>
              <w:t>С  01.02.2021  по 20.04.2021 г.</w:t>
            </w:r>
          </w:p>
        </w:tc>
      </w:tr>
      <w:tr w:rsidR="00C11DE3" w:rsidRPr="0056628D" w:rsidTr="00182733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8601" w:type="dxa"/>
            <w:vAlign w:val="center"/>
          </w:tcPr>
          <w:p w:rsidR="00C11DE3" w:rsidRPr="00182733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6628D">
              <w:rPr>
                <w:rFonts w:ascii="Times New Roman" w:hAnsi="Times New Roman"/>
                <w:sz w:val="28"/>
                <w:szCs w:val="28"/>
              </w:rPr>
              <w:t>Познавательный, творческий</w:t>
            </w:r>
          </w:p>
        </w:tc>
      </w:tr>
      <w:tr w:rsidR="00C11DE3" w:rsidRPr="0056628D" w:rsidTr="00182733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Этапы проекта</w:t>
            </w:r>
          </w:p>
        </w:tc>
        <w:tc>
          <w:tcPr>
            <w:tcW w:w="8601" w:type="dxa"/>
            <w:vAlign w:val="center"/>
          </w:tcPr>
          <w:p w:rsidR="00C11DE3" w:rsidRPr="0056628D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6628D">
              <w:rPr>
                <w:rFonts w:ascii="Times New Roman" w:hAnsi="Times New Roman"/>
                <w:sz w:val="28"/>
                <w:szCs w:val="28"/>
              </w:rPr>
              <w:t>Подготовительный – с 01.02.2021 по 01.03.2021 г.</w:t>
            </w:r>
          </w:p>
          <w:p w:rsidR="00C11DE3" w:rsidRPr="0056628D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6628D">
              <w:rPr>
                <w:rFonts w:ascii="Times New Roman" w:hAnsi="Times New Roman"/>
                <w:sz w:val="28"/>
                <w:szCs w:val="28"/>
              </w:rPr>
              <w:t>Основной (реализационный) – с 01.03.2021 г. по 10.04.2021 г.</w:t>
            </w:r>
          </w:p>
          <w:p w:rsidR="00C11DE3" w:rsidRPr="0056628D" w:rsidRDefault="00C11DE3" w:rsidP="001827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sz w:val="28"/>
                <w:szCs w:val="28"/>
              </w:rPr>
              <w:t>Итоговый –</w:t>
            </w: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6628D">
              <w:rPr>
                <w:rFonts w:ascii="Times New Roman" w:hAnsi="Times New Roman"/>
                <w:sz w:val="28"/>
                <w:szCs w:val="28"/>
              </w:rPr>
              <w:t>с 10.04.2021 г. – по 20.04.2021 г.</w:t>
            </w:r>
          </w:p>
        </w:tc>
      </w:tr>
      <w:tr w:rsidR="00C11DE3" w:rsidRPr="0056628D" w:rsidTr="00182733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Актуальность проекта</w:t>
            </w:r>
          </w:p>
        </w:tc>
        <w:tc>
          <w:tcPr>
            <w:tcW w:w="8601" w:type="dxa"/>
            <w:vAlign w:val="center"/>
          </w:tcPr>
          <w:p w:rsidR="00C11DE3" w:rsidRPr="00F37406" w:rsidRDefault="00C11DE3" w:rsidP="00F37406">
            <w:pPr>
              <w:spacing w:after="0" w:line="240" w:lineRule="auto"/>
              <w:ind w:firstLine="339"/>
              <w:rPr>
                <w:rFonts w:ascii="Times New Roman" w:hAnsi="Times New Roman"/>
                <w:sz w:val="28"/>
                <w:szCs w:val="28"/>
              </w:rPr>
            </w:pPr>
            <w:r w:rsidRPr="00F37406">
              <w:rPr>
                <w:rFonts w:ascii="Times New Roman" w:hAnsi="Times New Roman"/>
                <w:sz w:val="28"/>
                <w:szCs w:val="28"/>
              </w:rPr>
              <w:t>Знание и соблюдение противопожарных требований только тогда становятся естественными в поведении человека, когда они привиты с детства. Именно в дошкольном возрасте возникают благоприятные условия для воспитания у реб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F37406">
              <w:rPr>
                <w:rFonts w:ascii="Times New Roman" w:hAnsi="Times New Roman"/>
                <w:sz w:val="28"/>
                <w:szCs w:val="28"/>
              </w:rPr>
              <w:t>нка чувства опасности перед огн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F37406">
              <w:rPr>
                <w:rFonts w:ascii="Times New Roman" w:hAnsi="Times New Roman"/>
                <w:sz w:val="28"/>
                <w:szCs w:val="28"/>
              </w:rPr>
              <w:t>м, навыков умелого обращения с ним и овладения знаниями, помогающими предупредить загорание или сориентироваться в сложной ситуации пожара.</w:t>
            </w:r>
          </w:p>
          <w:p w:rsidR="00C11DE3" w:rsidRPr="00F37406" w:rsidRDefault="00C11DE3" w:rsidP="00F37406">
            <w:pPr>
              <w:spacing w:after="0" w:line="240" w:lineRule="auto"/>
              <w:ind w:firstLine="339"/>
              <w:rPr>
                <w:rFonts w:ascii="Times New Roman" w:hAnsi="Times New Roman"/>
                <w:sz w:val="28"/>
                <w:szCs w:val="28"/>
              </w:rPr>
            </w:pPr>
            <w:r w:rsidRPr="00F37406">
              <w:rPr>
                <w:rFonts w:ascii="Times New Roman" w:hAnsi="Times New Roman"/>
                <w:sz w:val="28"/>
                <w:szCs w:val="28"/>
              </w:rPr>
              <w:t>Первостепенными задачами ДОУ и семьи является охрана психофизиологического здоровья детей, их безопасность жизнедеятельности, формирование потребности в здоровом образе жизни, развития понимания детьми правил основ безопасности жизнедеятельности и умения их выполнять.</w:t>
            </w:r>
          </w:p>
          <w:p w:rsidR="00C11DE3" w:rsidRPr="00F37406" w:rsidRDefault="00C11DE3" w:rsidP="00F37406">
            <w:pPr>
              <w:spacing w:after="0" w:line="240" w:lineRule="auto"/>
              <w:ind w:firstLine="339"/>
              <w:rPr>
                <w:rFonts w:ascii="Times New Roman" w:hAnsi="Times New Roman"/>
                <w:sz w:val="28"/>
                <w:szCs w:val="28"/>
              </w:rPr>
            </w:pPr>
            <w:r w:rsidRPr="00F37406">
              <w:rPr>
                <w:rFonts w:ascii="Times New Roman" w:hAnsi="Times New Roman"/>
                <w:sz w:val="28"/>
                <w:szCs w:val="28"/>
              </w:rPr>
              <w:t>Проект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37406">
              <w:rPr>
                <w:rFonts w:ascii="Times New Roman" w:hAnsi="Times New Roman"/>
                <w:sz w:val="28"/>
                <w:szCs w:val="28"/>
              </w:rPr>
              <w:t>посвящен актуальной проблеме: формированию у детей осознанного и ответственного отношения к выполнению правил пожарной безопасности.</w:t>
            </w:r>
          </w:p>
          <w:p w:rsidR="00C11DE3" w:rsidRPr="00F37406" w:rsidRDefault="00C11DE3" w:rsidP="00F37406">
            <w:pPr>
              <w:spacing w:after="0" w:line="240" w:lineRule="auto"/>
              <w:ind w:firstLine="339"/>
              <w:rPr>
                <w:rFonts w:ascii="Times New Roman" w:hAnsi="Times New Roman"/>
                <w:sz w:val="28"/>
                <w:szCs w:val="28"/>
              </w:rPr>
            </w:pPr>
            <w:r w:rsidRPr="00F37406">
              <w:rPr>
                <w:rFonts w:ascii="Times New Roman" w:hAnsi="Times New Roman"/>
                <w:sz w:val="28"/>
                <w:szCs w:val="28"/>
              </w:rPr>
              <w:t>Многие дети не обладают достаточным багажом знаний и навыков для обеспечения безопасности при обращении с огн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F37406">
              <w:rPr>
                <w:rFonts w:ascii="Times New Roman" w:hAnsi="Times New Roman"/>
                <w:sz w:val="28"/>
                <w:szCs w:val="28"/>
              </w:rPr>
              <w:t>м и огнеопасными материалами, не способны предусмотреть опасные последствия своих действий.</w:t>
            </w:r>
          </w:p>
          <w:p w:rsidR="00C11DE3" w:rsidRPr="00F37406" w:rsidRDefault="00C11DE3" w:rsidP="00F37406">
            <w:pPr>
              <w:spacing w:after="0" w:line="240" w:lineRule="auto"/>
              <w:ind w:firstLine="339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37406">
              <w:rPr>
                <w:rFonts w:ascii="Times New Roman" w:hAnsi="Times New Roman"/>
                <w:sz w:val="28"/>
                <w:szCs w:val="28"/>
              </w:rPr>
              <w:t>Родители подходят к этой проблеме недостаточно серь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F37406">
              <w:rPr>
                <w:rFonts w:ascii="Times New Roman" w:hAnsi="Times New Roman"/>
                <w:sz w:val="28"/>
                <w:szCs w:val="28"/>
              </w:rPr>
              <w:t>зно. Детям разрешают играть пожароопасными предметами, в доступном месте хранятся спички, зажигалки. Чтобы изменить отношение человека к этой проблеме, необходимо уже с дошкольного возраста заниматься вопросами пожарной безопасности. Эта работа должна вестись целенаправленно и систематически. Детскому саду и родителям надо объединить усилия, чтобы уберечь детей от трагедии.</w:t>
            </w:r>
          </w:p>
        </w:tc>
      </w:tr>
      <w:tr w:rsidR="00C11DE3" w:rsidRPr="0056628D" w:rsidTr="00182733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8601" w:type="dxa"/>
            <w:vAlign w:val="center"/>
          </w:tcPr>
          <w:p w:rsidR="00C11DE3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>формирование у детей осознанного и ответственного отношения к выполнению правил пожарной безопасности.</w:t>
            </w:r>
          </w:p>
          <w:p w:rsidR="00C11DE3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DE3" w:rsidRPr="00034EB0" w:rsidRDefault="00C11DE3" w:rsidP="001827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1DE3" w:rsidRPr="0056628D" w:rsidTr="009926BF">
        <w:tc>
          <w:tcPr>
            <w:tcW w:w="10682" w:type="dxa"/>
            <w:gridSpan w:val="2"/>
          </w:tcPr>
          <w:p w:rsidR="00C11DE3" w:rsidRPr="00182733" w:rsidRDefault="00C11DE3" w:rsidP="00F92D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Задачи проекта</w:t>
            </w:r>
          </w:p>
        </w:tc>
      </w:tr>
      <w:tr w:rsidR="00C11DE3" w:rsidRPr="0056628D" w:rsidTr="0056628D">
        <w:tc>
          <w:tcPr>
            <w:tcW w:w="2081" w:type="dxa"/>
          </w:tcPr>
          <w:p w:rsidR="00C11DE3" w:rsidRPr="00056BB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056BB3">
              <w:rPr>
                <w:rFonts w:ascii="Times New Roman" w:hAnsi="Times New Roman"/>
                <w:b/>
                <w:sz w:val="28"/>
                <w:szCs w:val="28"/>
              </w:rPr>
              <w:t>Дети:</w:t>
            </w:r>
          </w:p>
          <w:p w:rsidR="00C11DE3" w:rsidRPr="00034EB0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Pr="00034EB0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Pr="00034EB0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Pr="00034EB0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Pr="00034EB0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Pr="00034EB0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Pr="00CB475E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CB475E">
              <w:rPr>
                <w:rFonts w:ascii="Times New Roman" w:hAnsi="Times New Roman"/>
                <w:b/>
                <w:sz w:val="28"/>
                <w:szCs w:val="28"/>
              </w:rPr>
              <w:t>Родители:</w:t>
            </w: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1DE3" w:rsidRPr="00034EB0" w:rsidRDefault="00C11DE3" w:rsidP="00034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034EB0">
              <w:rPr>
                <w:rFonts w:ascii="Times New Roman" w:hAnsi="Times New Roman"/>
                <w:b/>
                <w:sz w:val="28"/>
                <w:szCs w:val="28"/>
              </w:rPr>
              <w:t>Педагоги:</w:t>
            </w:r>
          </w:p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01" w:type="dxa"/>
          </w:tcPr>
          <w:p w:rsidR="00C11DE3" w:rsidRPr="00F92D71" w:rsidRDefault="00C11DE3" w:rsidP="00F92D71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>спитывать чувств</w:t>
            </w:r>
            <w:r>
              <w:rPr>
                <w:rFonts w:ascii="Times New Roman" w:hAnsi="Times New Roman"/>
                <w:sz w:val="28"/>
                <w:szCs w:val="28"/>
              </w:rPr>
              <w:t>о осторожности и самосохранения;</w:t>
            </w:r>
          </w:p>
          <w:p w:rsidR="00C11DE3" w:rsidRPr="00F92D71" w:rsidRDefault="00C11DE3" w:rsidP="00F92D71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>оспитывать в детях уверенность в своих силах, проводить профилактику страха перед огн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11DE3" w:rsidRDefault="00C11DE3" w:rsidP="00056BB3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>оспитывать чувства благодарности людям, которые помогают нам в трудных ситуациях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11DE3" w:rsidRDefault="00C11DE3" w:rsidP="00056BB3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>развивать коммуникативные способности: побуждать детей обращаться к взрослым с вопросами, суждениями, к речевому общению между собой;</w:t>
            </w:r>
          </w:p>
          <w:p w:rsidR="00C11DE3" w:rsidRPr="00034EB0" w:rsidRDefault="00C11DE3" w:rsidP="00034EB0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>развивать творческие способности дошкольников;</w:t>
            </w:r>
          </w:p>
          <w:p w:rsidR="00C11DE3" w:rsidRPr="00034EB0" w:rsidRDefault="00C11DE3" w:rsidP="00034EB0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>уточн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034EB0">
              <w:rPr>
                <w:rFonts w:ascii="Times New Roman" w:hAnsi="Times New Roman"/>
                <w:sz w:val="28"/>
                <w:szCs w:val="28"/>
              </w:rPr>
              <w:t>ть, систематизировать и углуб</w:t>
            </w:r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r w:rsidRPr="00034EB0">
              <w:rPr>
                <w:rFonts w:ascii="Times New Roman" w:hAnsi="Times New Roman"/>
                <w:sz w:val="28"/>
                <w:szCs w:val="28"/>
              </w:rPr>
              <w:t>ь знания детей о правилах пожарной безопасности;</w:t>
            </w:r>
          </w:p>
          <w:p w:rsidR="00C11DE3" w:rsidRDefault="00C11DE3" w:rsidP="00034EB0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 xml:space="preserve">формировать представления о том, что полезные и необходимые бытовые предметы при неумелом обращении могут причинить вред и стать причиной беды (электроприборы, газовая плита, </w:t>
            </w:r>
            <w:r>
              <w:rPr>
                <w:rFonts w:ascii="Times New Roman" w:hAnsi="Times New Roman"/>
                <w:sz w:val="28"/>
                <w:szCs w:val="28"/>
              </w:rPr>
              <w:t>инструменты и бытовые предметы);</w:t>
            </w:r>
          </w:p>
          <w:p w:rsidR="00C11DE3" w:rsidRDefault="00C11DE3" w:rsidP="009A23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DE3" w:rsidRPr="00034EB0" w:rsidRDefault="00C11DE3" w:rsidP="00034EB0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>вовлечь родителей в о</w:t>
            </w:r>
            <w:r>
              <w:rPr>
                <w:rFonts w:ascii="Times New Roman" w:hAnsi="Times New Roman"/>
                <w:sz w:val="28"/>
                <w:szCs w:val="28"/>
              </w:rPr>
              <w:t>бразовательную деятельность ДОУ;</w:t>
            </w:r>
          </w:p>
          <w:p w:rsidR="00C11DE3" w:rsidRDefault="00C11DE3" w:rsidP="00034EB0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Pr="00CB475E">
              <w:rPr>
                <w:rFonts w:ascii="Times New Roman" w:hAnsi="Times New Roman"/>
                <w:sz w:val="28"/>
                <w:szCs w:val="28"/>
              </w:rPr>
              <w:t>ормировать у родителей ответственное отношение к правилам пожарной безопасности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11DE3" w:rsidRPr="00034EB0" w:rsidRDefault="00C11DE3" w:rsidP="00034EB0">
            <w:pPr>
              <w:numPr>
                <w:ilvl w:val="0"/>
                <w:numId w:val="13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чувство обязанности у родителей воспитывать у детей чувство осторожности и самосохранения при общении с огнём и бытовыми предметами;</w:t>
            </w:r>
          </w:p>
          <w:p w:rsidR="00C11DE3" w:rsidRDefault="00C11DE3" w:rsidP="00CB47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DE3" w:rsidRPr="00B4651B" w:rsidRDefault="00C11DE3" w:rsidP="00B4651B">
            <w:pPr>
              <w:numPr>
                <w:ilvl w:val="0"/>
                <w:numId w:val="24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4651B">
              <w:rPr>
                <w:rFonts w:ascii="Times New Roman" w:hAnsi="Times New Roman"/>
                <w:sz w:val="28"/>
                <w:szCs w:val="28"/>
              </w:rPr>
              <w:t>организовать работу с детьми по всем видам детской деятельности на тему «</w:t>
            </w:r>
            <w:r>
              <w:rPr>
                <w:rFonts w:ascii="Times New Roman" w:hAnsi="Times New Roman"/>
                <w:sz w:val="28"/>
                <w:szCs w:val="28"/>
              </w:rPr>
              <w:t>Пожарная безопасность</w:t>
            </w:r>
            <w:r w:rsidRPr="00B4651B"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C11DE3" w:rsidRPr="00B4651B" w:rsidRDefault="00C11DE3" w:rsidP="00B4651B">
            <w:pPr>
              <w:numPr>
                <w:ilvl w:val="0"/>
                <w:numId w:val="24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4651B">
              <w:rPr>
                <w:rFonts w:ascii="Times New Roman" w:hAnsi="Times New Roman"/>
                <w:sz w:val="28"/>
                <w:szCs w:val="28"/>
              </w:rPr>
              <w:t>пополнить дидактический материал по теме;</w:t>
            </w:r>
          </w:p>
          <w:p w:rsidR="00C11DE3" w:rsidRPr="00B4651B" w:rsidRDefault="00C11DE3" w:rsidP="00B4651B">
            <w:pPr>
              <w:numPr>
                <w:ilvl w:val="0"/>
                <w:numId w:val="24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4651B">
              <w:rPr>
                <w:rFonts w:ascii="Times New Roman" w:hAnsi="Times New Roman"/>
                <w:sz w:val="28"/>
                <w:szCs w:val="28"/>
              </w:rPr>
              <w:t>разработать конспекты бесед, досугов, совместных с детьми мероприятий;</w:t>
            </w:r>
          </w:p>
          <w:p w:rsidR="00C11DE3" w:rsidRPr="00B4651B" w:rsidRDefault="00C11DE3" w:rsidP="00B4651B">
            <w:pPr>
              <w:numPr>
                <w:ilvl w:val="0"/>
                <w:numId w:val="24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4651B">
              <w:rPr>
                <w:rFonts w:ascii="Times New Roman" w:hAnsi="Times New Roman"/>
                <w:sz w:val="28"/>
                <w:szCs w:val="28"/>
              </w:rPr>
              <w:t>использовать новые формы работы;</w:t>
            </w:r>
          </w:p>
          <w:p w:rsidR="00C11DE3" w:rsidRPr="00B4651B" w:rsidRDefault="00C11DE3" w:rsidP="00B4651B">
            <w:pPr>
              <w:numPr>
                <w:ilvl w:val="0"/>
                <w:numId w:val="24"/>
              </w:numPr>
              <w:tabs>
                <w:tab w:val="clear" w:pos="900"/>
                <w:tab w:val="num" w:pos="22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4651B">
              <w:rPr>
                <w:rFonts w:ascii="Times New Roman" w:hAnsi="Times New Roman"/>
                <w:sz w:val="28"/>
                <w:szCs w:val="28"/>
              </w:rPr>
              <w:t>пополнить и разнообразить развивающую предметно-пространственную среду на выбранную тему;</w:t>
            </w:r>
          </w:p>
        </w:tc>
      </w:tr>
      <w:tr w:rsidR="00C11DE3" w:rsidRPr="0056628D" w:rsidTr="0056628D">
        <w:tc>
          <w:tcPr>
            <w:tcW w:w="10682" w:type="dxa"/>
            <w:gridSpan w:val="2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Ожидаемые результаты проекта</w:t>
            </w:r>
          </w:p>
        </w:tc>
      </w:tr>
      <w:tr w:rsidR="00C11DE3" w:rsidRPr="0056628D" w:rsidTr="0056628D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Для детей</w:t>
            </w:r>
          </w:p>
        </w:tc>
        <w:tc>
          <w:tcPr>
            <w:tcW w:w="8601" w:type="dxa"/>
          </w:tcPr>
          <w:p w:rsidR="00C11DE3" w:rsidRPr="00034EB0" w:rsidRDefault="00C11DE3" w:rsidP="00034EB0">
            <w:pPr>
              <w:numPr>
                <w:ilvl w:val="0"/>
                <w:numId w:val="22"/>
              </w:numPr>
              <w:tabs>
                <w:tab w:val="clear" w:pos="1260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>расшир</w:t>
            </w:r>
            <w:r>
              <w:rPr>
                <w:rFonts w:ascii="Times New Roman" w:hAnsi="Times New Roman"/>
                <w:sz w:val="28"/>
                <w:szCs w:val="28"/>
              </w:rPr>
              <w:t>ен</w:t>
            </w:r>
            <w:r w:rsidRPr="00034EB0">
              <w:rPr>
                <w:rFonts w:ascii="Times New Roman" w:hAnsi="Times New Roman"/>
                <w:sz w:val="28"/>
                <w:szCs w:val="28"/>
              </w:rPr>
              <w:t xml:space="preserve"> и активизирова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034EB0">
              <w:rPr>
                <w:rFonts w:ascii="Times New Roman" w:hAnsi="Times New Roman"/>
                <w:sz w:val="28"/>
                <w:szCs w:val="28"/>
              </w:rPr>
              <w:t xml:space="preserve"> активный и пассивный словарь по теме;</w:t>
            </w:r>
          </w:p>
          <w:p w:rsidR="00C11DE3" w:rsidRDefault="00C11DE3" w:rsidP="009A2362">
            <w:pPr>
              <w:numPr>
                <w:ilvl w:val="0"/>
                <w:numId w:val="22"/>
              </w:numPr>
              <w:tabs>
                <w:tab w:val="clear" w:pos="1260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34EB0">
              <w:rPr>
                <w:rFonts w:ascii="Times New Roman" w:hAnsi="Times New Roman"/>
                <w:sz w:val="28"/>
                <w:szCs w:val="28"/>
              </w:rPr>
              <w:t>разви</w:t>
            </w:r>
            <w:r>
              <w:rPr>
                <w:rFonts w:ascii="Times New Roman" w:hAnsi="Times New Roman"/>
                <w:sz w:val="28"/>
                <w:szCs w:val="28"/>
              </w:rPr>
              <w:t>ты</w:t>
            </w:r>
            <w:r w:rsidRPr="00034EB0">
              <w:rPr>
                <w:rFonts w:ascii="Times New Roman" w:hAnsi="Times New Roman"/>
                <w:sz w:val="28"/>
                <w:szCs w:val="28"/>
              </w:rPr>
              <w:t xml:space="preserve"> коммуникативные способности;</w:t>
            </w:r>
          </w:p>
          <w:p w:rsidR="00C11DE3" w:rsidRDefault="00C11DE3" w:rsidP="009A2362">
            <w:pPr>
              <w:numPr>
                <w:ilvl w:val="0"/>
                <w:numId w:val="22"/>
              </w:numPr>
              <w:tabs>
                <w:tab w:val="clear" w:pos="1260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закреплены</w:t>
            </w:r>
            <w:r w:rsidRPr="009A2362">
              <w:rPr>
                <w:rFonts w:ascii="Times New Roman" w:hAnsi="Times New Roman"/>
                <w:sz w:val="28"/>
                <w:szCs w:val="28"/>
              </w:rPr>
              <w:t xml:space="preserve"> элементарные знания о правилах пожарной безопасности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11DE3" w:rsidRPr="009A2362" w:rsidRDefault="00C11DE3" w:rsidP="009A2362">
            <w:pPr>
              <w:numPr>
                <w:ilvl w:val="0"/>
                <w:numId w:val="22"/>
              </w:numPr>
              <w:tabs>
                <w:tab w:val="clear" w:pos="1260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сформирован алгоритм поведения во время пожара в доме</w:t>
            </w:r>
            <w:r w:rsidRPr="009A236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11DE3" w:rsidRPr="0056628D" w:rsidTr="0056628D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Для родителей</w:t>
            </w:r>
          </w:p>
        </w:tc>
        <w:tc>
          <w:tcPr>
            <w:tcW w:w="8601" w:type="dxa"/>
          </w:tcPr>
          <w:p w:rsidR="00C11DE3" w:rsidRPr="00D56B98" w:rsidRDefault="00C11DE3" w:rsidP="00F92D71">
            <w:pPr>
              <w:numPr>
                <w:ilvl w:val="0"/>
                <w:numId w:val="16"/>
              </w:numPr>
              <w:tabs>
                <w:tab w:val="clear" w:pos="720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D56B98">
              <w:rPr>
                <w:rFonts w:ascii="Times New Roman" w:hAnsi="Times New Roman"/>
                <w:sz w:val="26"/>
                <w:szCs w:val="26"/>
              </w:rPr>
              <w:t>привлечены к совместному с детьми участию в проекте;</w:t>
            </w:r>
          </w:p>
          <w:p w:rsidR="00C11DE3" w:rsidRPr="00D56B98" w:rsidRDefault="00C11DE3" w:rsidP="00F92D71">
            <w:pPr>
              <w:numPr>
                <w:ilvl w:val="0"/>
                <w:numId w:val="16"/>
              </w:numPr>
              <w:tabs>
                <w:tab w:val="clear" w:pos="720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D56B98">
              <w:rPr>
                <w:rFonts w:ascii="Times New Roman" w:hAnsi="Times New Roman"/>
                <w:sz w:val="26"/>
                <w:szCs w:val="26"/>
              </w:rPr>
              <w:t>изменение отношения родителей к данной проблеме;</w:t>
            </w:r>
          </w:p>
          <w:p w:rsidR="00C11DE3" w:rsidRPr="00D56B98" w:rsidRDefault="00C11DE3" w:rsidP="00F92D71">
            <w:pPr>
              <w:numPr>
                <w:ilvl w:val="0"/>
                <w:numId w:val="16"/>
              </w:numPr>
              <w:tabs>
                <w:tab w:val="clear" w:pos="720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D56B98">
              <w:rPr>
                <w:rFonts w:ascii="Times New Roman" w:hAnsi="Times New Roman"/>
                <w:sz w:val="26"/>
                <w:szCs w:val="26"/>
              </w:rPr>
              <w:t>родители обращают внимание своих детей и воспитывают у них чувство осторожности и самосохранения при общении с огнём и бытовыми предметами;</w:t>
            </w:r>
          </w:p>
          <w:p w:rsidR="00C11DE3" w:rsidRPr="00D56B98" w:rsidRDefault="00C11DE3" w:rsidP="00D41E9D">
            <w:pPr>
              <w:numPr>
                <w:ilvl w:val="0"/>
                <w:numId w:val="16"/>
              </w:numPr>
              <w:tabs>
                <w:tab w:val="clear" w:pos="720"/>
                <w:tab w:val="num" w:pos="339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D56B98">
              <w:rPr>
                <w:rFonts w:ascii="Times New Roman" w:hAnsi="Times New Roman"/>
                <w:sz w:val="26"/>
                <w:szCs w:val="26"/>
              </w:rPr>
              <w:t>способствовать проявлению интереса и получению положительных эмоций от совместной с детьми выполненной деятельности;</w:t>
            </w:r>
          </w:p>
          <w:p w:rsidR="00C11DE3" w:rsidRPr="00F92D71" w:rsidRDefault="00C11DE3" w:rsidP="00B4651B">
            <w:pPr>
              <w:numPr>
                <w:ilvl w:val="0"/>
                <w:numId w:val="16"/>
              </w:numPr>
              <w:tabs>
                <w:tab w:val="clear" w:pos="720"/>
                <w:tab w:val="num" w:pos="339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56B98">
              <w:rPr>
                <w:rFonts w:ascii="Times New Roman" w:hAnsi="Times New Roman"/>
                <w:sz w:val="26"/>
                <w:szCs w:val="26"/>
              </w:rPr>
              <w:t>укрепление связей между детским садом и семьей.</w:t>
            </w:r>
          </w:p>
        </w:tc>
      </w:tr>
      <w:tr w:rsidR="00C11DE3" w:rsidRPr="0056628D" w:rsidTr="0056628D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Для педагогов</w:t>
            </w:r>
          </w:p>
        </w:tc>
        <w:tc>
          <w:tcPr>
            <w:tcW w:w="8601" w:type="dxa"/>
          </w:tcPr>
          <w:p w:rsidR="00C11DE3" w:rsidRPr="00F92D71" w:rsidRDefault="00C11DE3" w:rsidP="00F92D71">
            <w:pPr>
              <w:numPr>
                <w:ilvl w:val="0"/>
                <w:numId w:val="15"/>
              </w:numPr>
              <w:tabs>
                <w:tab w:val="clear" w:pos="1065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92D71">
              <w:rPr>
                <w:rFonts w:ascii="Times New Roman" w:hAnsi="Times New Roman"/>
                <w:sz w:val="28"/>
                <w:szCs w:val="28"/>
              </w:rPr>
              <w:t>организова</w:t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 xml:space="preserve"> работу с детьми по всем видам детской деятельности на тему «</w:t>
            </w:r>
            <w:r>
              <w:rPr>
                <w:rFonts w:ascii="Times New Roman" w:hAnsi="Times New Roman"/>
                <w:sz w:val="28"/>
                <w:szCs w:val="28"/>
              </w:rPr>
              <w:t>Пожарная безопасность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C11DE3" w:rsidRPr="00F92D71" w:rsidRDefault="00C11DE3" w:rsidP="00F92D71">
            <w:pPr>
              <w:numPr>
                <w:ilvl w:val="0"/>
                <w:numId w:val="15"/>
              </w:numPr>
              <w:tabs>
                <w:tab w:val="clear" w:pos="1065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92D71">
              <w:rPr>
                <w:rFonts w:ascii="Times New Roman" w:hAnsi="Times New Roman"/>
                <w:sz w:val="28"/>
                <w:szCs w:val="28"/>
              </w:rPr>
              <w:t>пополн</w:t>
            </w:r>
            <w:r>
              <w:rPr>
                <w:rFonts w:ascii="Times New Roman" w:hAnsi="Times New Roman"/>
                <w:sz w:val="28"/>
                <w:szCs w:val="28"/>
              </w:rPr>
              <w:t>ен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 xml:space="preserve"> дидактический материал по теме;</w:t>
            </w:r>
          </w:p>
          <w:p w:rsidR="00C11DE3" w:rsidRDefault="00C11DE3" w:rsidP="00F92D71">
            <w:pPr>
              <w:numPr>
                <w:ilvl w:val="0"/>
                <w:numId w:val="15"/>
              </w:numPr>
              <w:tabs>
                <w:tab w:val="clear" w:pos="1065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92D71">
              <w:rPr>
                <w:rFonts w:ascii="Times New Roman" w:hAnsi="Times New Roman"/>
                <w:sz w:val="28"/>
                <w:szCs w:val="28"/>
              </w:rPr>
              <w:t>разработа</w:t>
            </w:r>
            <w:r>
              <w:rPr>
                <w:rFonts w:ascii="Times New Roman" w:hAnsi="Times New Roman"/>
                <w:sz w:val="28"/>
                <w:szCs w:val="28"/>
              </w:rPr>
              <w:t>ны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 xml:space="preserve"> конспекты бесед, досугов, совместных с детьми мероприятий;</w:t>
            </w:r>
          </w:p>
          <w:p w:rsidR="00C11DE3" w:rsidRPr="00F92D71" w:rsidRDefault="00C11DE3" w:rsidP="00F92D71">
            <w:pPr>
              <w:numPr>
                <w:ilvl w:val="0"/>
                <w:numId w:val="15"/>
              </w:numPr>
              <w:tabs>
                <w:tab w:val="clear" w:pos="1065"/>
                <w:tab w:val="num" w:pos="33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92D71">
              <w:rPr>
                <w:rFonts w:ascii="Times New Roman" w:hAnsi="Times New Roman"/>
                <w:sz w:val="28"/>
                <w:szCs w:val="28"/>
              </w:rPr>
              <w:t>пополн</w:t>
            </w:r>
            <w:r>
              <w:rPr>
                <w:rFonts w:ascii="Times New Roman" w:hAnsi="Times New Roman"/>
                <w:sz w:val="28"/>
                <w:szCs w:val="28"/>
              </w:rPr>
              <w:t>ена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 xml:space="preserve"> развивающ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 xml:space="preserve"> предметно-пространственн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 xml:space="preserve"> сред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92D71">
              <w:rPr>
                <w:rFonts w:ascii="Times New Roman" w:hAnsi="Times New Roman"/>
                <w:sz w:val="28"/>
                <w:szCs w:val="28"/>
              </w:rPr>
              <w:t xml:space="preserve"> на выбранную тему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11DE3" w:rsidRPr="0056628D" w:rsidTr="0056628D">
        <w:tc>
          <w:tcPr>
            <w:tcW w:w="2081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Продукты проекта</w:t>
            </w:r>
          </w:p>
        </w:tc>
        <w:tc>
          <w:tcPr>
            <w:tcW w:w="8601" w:type="dxa"/>
          </w:tcPr>
          <w:p w:rsidR="00C11DE3" w:rsidRPr="00182733" w:rsidRDefault="00C11DE3" w:rsidP="00182733">
            <w:pPr>
              <w:numPr>
                <w:ilvl w:val="0"/>
                <w:numId w:val="1"/>
              </w:numPr>
              <w:tabs>
                <w:tab w:val="clear" w:pos="720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82733">
              <w:rPr>
                <w:rFonts w:ascii="Times New Roman" w:hAnsi="Times New Roman"/>
                <w:sz w:val="28"/>
                <w:szCs w:val="28"/>
              </w:rPr>
              <w:t>Лэпбук «Пожарная безопасность»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C11DE3" w:rsidRPr="00182733" w:rsidRDefault="00C11DE3" w:rsidP="00182733">
            <w:pPr>
              <w:numPr>
                <w:ilvl w:val="0"/>
                <w:numId w:val="1"/>
              </w:numPr>
              <w:tabs>
                <w:tab w:val="clear" w:pos="720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>артотека бесед на тему «</w:t>
            </w:r>
            <w:r>
              <w:rPr>
                <w:rFonts w:ascii="Times New Roman" w:hAnsi="Times New Roman"/>
                <w:sz w:val="28"/>
                <w:szCs w:val="28"/>
              </w:rPr>
              <w:t>Пожарная безопасность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>»,</w:t>
            </w:r>
          </w:p>
          <w:p w:rsidR="00C11DE3" w:rsidRPr="00182733" w:rsidRDefault="00C11DE3" w:rsidP="00182733">
            <w:pPr>
              <w:numPr>
                <w:ilvl w:val="0"/>
                <w:numId w:val="1"/>
              </w:numPr>
              <w:tabs>
                <w:tab w:val="clear" w:pos="720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82733">
              <w:rPr>
                <w:rFonts w:ascii="Times New Roman" w:hAnsi="Times New Roman"/>
                <w:sz w:val="28"/>
                <w:szCs w:val="28"/>
              </w:rPr>
              <w:t>картотеки дидактических игр на тему «</w:t>
            </w:r>
            <w:r>
              <w:rPr>
                <w:rFonts w:ascii="Times New Roman" w:hAnsi="Times New Roman"/>
                <w:sz w:val="28"/>
                <w:szCs w:val="28"/>
              </w:rPr>
              <w:t>Пожарная безопасность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>»,</w:t>
            </w:r>
          </w:p>
          <w:p w:rsidR="00C11DE3" w:rsidRPr="00182733" w:rsidRDefault="00C11DE3" w:rsidP="00182733">
            <w:pPr>
              <w:numPr>
                <w:ilvl w:val="0"/>
                <w:numId w:val="1"/>
              </w:numPr>
              <w:tabs>
                <w:tab w:val="clear" w:pos="720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82733">
              <w:rPr>
                <w:rFonts w:ascii="Times New Roman" w:hAnsi="Times New Roman"/>
                <w:sz w:val="28"/>
                <w:szCs w:val="28"/>
              </w:rPr>
              <w:t>картотеки подвижных игр, физкультминуток, пальчиковых игр, сюжетно-ролевых игр,</w:t>
            </w:r>
          </w:p>
          <w:p w:rsidR="00C11DE3" w:rsidRPr="00182733" w:rsidRDefault="00C11DE3" w:rsidP="00182733">
            <w:pPr>
              <w:numPr>
                <w:ilvl w:val="0"/>
                <w:numId w:val="1"/>
              </w:numPr>
              <w:tabs>
                <w:tab w:val="clear" w:pos="720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82733">
              <w:rPr>
                <w:rFonts w:ascii="Times New Roman" w:hAnsi="Times New Roman"/>
                <w:sz w:val="28"/>
                <w:szCs w:val="28"/>
              </w:rPr>
              <w:t>картотека произведений художественной литературы разных авторов и жанров по теме «</w:t>
            </w:r>
            <w:r>
              <w:rPr>
                <w:rFonts w:ascii="Times New Roman" w:hAnsi="Times New Roman"/>
                <w:sz w:val="28"/>
                <w:szCs w:val="28"/>
              </w:rPr>
              <w:t>Пожарная безопасность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>», загадок,</w:t>
            </w:r>
          </w:p>
          <w:p w:rsidR="00C11DE3" w:rsidRPr="00182733" w:rsidRDefault="00C11DE3" w:rsidP="00182733">
            <w:pPr>
              <w:numPr>
                <w:ilvl w:val="0"/>
                <w:numId w:val="1"/>
              </w:numPr>
              <w:tabs>
                <w:tab w:val="clear" w:pos="720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картотека 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>раскрас</w:t>
            </w:r>
            <w:r>
              <w:rPr>
                <w:rFonts w:ascii="Times New Roman" w:hAnsi="Times New Roman"/>
                <w:sz w:val="28"/>
                <w:szCs w:val="28"/>
              </w:rPr>
              <w:t>ок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 xml:space="preserve"> на тему «</w:t>
            </w:r>
            <w:r>
              <w:rPr>
                <w:rFonts w:ascii="Times New Roman" w:hAnsi="Times New Roman"/>
                <w:sz w:val="28"/>
                <w:szCs w:val="28"/>
              </w:rPr>
              <w:t>Пожарная безопасность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>»,</w:t>
            </w:r>
          </w:p>
          <w:p w:rsidR="00C11DE3" w:rsidRPr="00182733" w:rsidRDefault="00C11DE3" w:rsidP="00E53A79">
            <w:pPr>
              <w:numPr>
                <w:ilvl w:val="0"/>
                <w:numId w:val="1"/>
              </w:numPr>
              <w:tabs>
                <w:tab w:val="clear" w:pos="720"/>
                <w:tab w:val="num" w:pos="44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картотека </w:t>
            </w:r>
            <w:r w:rsidRPr="00034EB0">
              <w:rPr>
                <w:rFonts w:ascii="Times New Roman" w:hAnsi="Times New Roman"/>
                <w:sz w:val="28"/>
                <w:szCs w:val="28"/>
              </w:rPr>
              <w:t>консультаци</w:t>
            </w:r>
            <w:r>
              <w:rPr>
                <w:rFonts w:ascii="Times New Roman" w:hAnsi="Times New Roman"/>
                <w:sz w:val="28"/>
                <w:szCs w:val="28"/>
              </w:rPr>
              <w:t>й и памяток для родителей и детей на тему «Пожарная безопасность</w:t>
            </w:r>
            <w:r w:rsidRPr="00B4651B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11DE3" w:rsidRPr="0056628D" w:rsidTr="0056628D">
        <w:tc>
          <w:tcPr>
            <w:tcW w:w="2081" w:type="dxa"/>
          </w:tcPr>
          <w:p w:rsidR="00C11DE3" w:rsidRPr="0056628D" w:rsidRDefault="00C11DE3" w:rsidP="001827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Практический выход</w:t>
            </w:r>
            <w:bookmarkStart w:id="0" w:name="_GoBack"/>
            <w:bookmarkEnd w:id="0"/>
          </w:p>
        </w:tc>
        <w:tc>
          <w:tcPr>
            <w:tcW w:w="8601" w:type="dxa"/>
          </w:tcPr>
          <w:p w:rsidR="00C11DE3" w:rsidRPr="00182733" w:rsidRDefault="00C11DE3" w:rsidP="00182733">
            <w:pPr>
              <w:numPr>
                <w:ilvl w:val="1"/>
                <w:numId w:val="1"/>
              </w:numPr>
              <w:tabs>
                <w:tab w:val="clear" w:pos="1440"/>
                <w:tab w:val="num" w:pos="339"/>
              </w:tabs>
              <w:spacing w:after="0" w:line="240" w:lineRule="auto"/>
              <w:ind w:left="0" w:firstLine="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педагогического опыта «Проект «</w:t>
            </w:r>
            <w:r w:rsidRPr="00182733">
              <w:rPr>
                <w:rFonts w:ascii="Times New Roman" w:hAnsi="Times New Roman"/>
                <w:sz w:val="28"/>
                <w:szCs w:val="28"/>
              </w:rPr>
              <w:t>Обучение дошкольников правилам пожарной безопасности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 подготовительной группе)» педагогам ДОУ (конец апреля 2021 года)</w:t>
            </w:r>
          </w:p>
          <w:p w:rsidR="00C11DE3" w:rsidRPr="0056628D" w:rsidRDefault="00C11DE3" w:rsidP="001827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11DE3" w:rsidRDefault="00C11DE3" w:rsidP="00CD7F85">
      <w:pPr>
        <w:spacing w:after="0"/>
        <w:rPr>
          <w:rFonts w:ascii="Times New Roman" w:hAnsi="Times New Roman"/>
          <w:sz w:val="28"/>
          <w:szCs w:val="28"/>
        </w:rPr>
      </w:pPr>
    </w:p>
    <w:p w:rsidR="00C11DE3" w:rsidRDefault="00C11DE3" w:rsidP="00CD7F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 проекта</w:t>
      </w:r>
    </w:p>
    <w:p w:rsidR="00C11DE3" w:rsidRDefault="00C11DE3" w:rsidP="00CD7F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8"/>
        <w:gridCol w:w="6380"/>
        <w:gridCol w:w="1870"/>
        <w:gridCol w:w="1870"/>
      </w:tblGrid>
      <w:tr w:rsidR="00C11DE3" w:rsidRPr="0056628D" w:rsidTr="00514A63">
        <w:trPr>
          <w:trHeight w:val="711"/>
        </w:trPr>
        <w:tc>
          <w:tcPr>
            <w:tcW w:w="548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80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Виды работ и мероприятия</w:t>
            </w:r>
          </w:p>
        </w:tc>
        <w:tc>
          <w:tcPr>
            <w:tcW w:w="1870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Результаты</w:t>
            </w:r>
          </w:p>
        </w:tc>
        <w:tc>
          <w:tcPr>
            <w:tcW w:w="1870" w:type="dxa"/>
          </w:tcPr>
          <w:p w:rsidR="00C11DE3" w:rsidRPr="0056628D" w:rsidRDefault="00C11DE3" w:rsidP="005662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628D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C11DE3" w:rsidRPr="009B780D" w:rsidTr="00514A63">
        <w:trPr>
          <w:trHeight w:val="1408"/>
        </w:trPr>
        <w:tc>
          <w:tcPr>
            <w:tcW w:w="548" w:type="dxa"/>
          </w:tcPr>
          <w:p w:rsidR="00C11DE3" w:rsidRPr="0056628D" w:rsidRDefault="00C11DE3" w:rsidP="00182733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>Определение целей и задач проекта, составление плана мероприятий</w:t>
            </w:r>
          </w:p>
        </w:tc>
        <w:tc>
          <w:tcPr>
            <w:tcW w:w="1870" w:type="dxa"/>
          </w:tcPr>
          <w:p w:rsidR="00C11DE3" w:rsidRPr="00514A63" w:rsidRDefault="00C11DE3" w:rsidP="00514A63">
            <w:pPr>
              <w:rPr>
                <w:rFonts w:ascii="Times New Roman" w:hAnsi="Times New Roman"/>
              </w:rPr>
            </w:pPr>
            <w:r w:rsidRPr="00514A63">
              <w:rPr>
                <w:rFonts w:ascii="Times New Roman" w:hAnsi="Times New Roman"/>
              </w:rPr>
              <w:t>Цели определены, задачи поставлены, план составлен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01.02.2021 по 01.03.2021 </w:t>
            </w:r>
          </w:p>
        </w:tc>
      </w:tr>
      <w:tr w:rsidR="00C11DE3" w:rsidRPr="009B780D" w:rsidTr="00514A63">
        <w:trPr>
          <w:trHeight w:val="689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>Сбор информационного материала</w:t>
            </w:r>
          </w:p>
        </w:tc>
        <w:tc>
          <w:tcPr>
            <w:tcW w:w="1870" w:type="dxa"/>
          </w:tcPr>
          <w:p w:rsidR="00C11DE3" w:rsidRPr="00514A63" w:rsidRDefault="00C11DE3" w:rsidP="00514A63">
            <w:pPr>
              <w:rPr>
                <w:rFonts w:ascii="Times New Roman" w:hAnsi="Times New Roman"/>
              </w:rPr>
            </w:pP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01.02.2021 по 01.03.2021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>Подбор наглядно-дидактических пособий, художественной литературы, демонстрационного материала</w:t>
            </w:r>
          </w:p>
        </w:tc>
        <w:tc>
          <w:tcPr>
            <w:tcW w:w="1870" w:type="dxa"/>
          </w:tcPr>
          <w:p w:rsidR="00C11DE3" w:rsidRPr="00514A63" w:rsidRDefault="00C11DE3" w:rsidP="00514A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Подобраны художественная литература, демонстрационный материал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01.02.2021 по 01.03.2021 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лэпбука «П</w:t>
            </w:r>
            <w:r w:rsidRPr="009B780D">
              <w:rPr>
                <w:rFonts w:ascii="Times New Roman" w:hAnsi="Times New Roman"/>
                <w:sz w:val="28"/>
                <w:szCs w:val="28"/>
              </w:rPr>
              <w:t>ожарн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Pr="009B780D">
              <w:rPr>
                <w:rFonts w:ascii="Times New Roman" w:hAnsi="Times New Roman"/>
                <w:sz w:val="28"/>
                <w:szCs w:val="28"/>
              </w:rPr>
              <w:t xml:space="preserve"> безопасност</w:t>
            </w:r>
            <w:r>
              <w:rPr>
                <w:rFonts w:ascii="Times New Roman" w:hAnsi="Times New Roman"/>
                <w:sz w:val="28"/>
                <w:szCs w:val="28"/>
              </w:rPr>
              <w:t>ь»</w:t>
            </w:r>
          </w:p>
        </w:tc>
        <w:tc>
          <w:tcPr>
            <w:tcW w:w="1870" w:type="dxa"/>
          </w:tcPr>
          <w:p w:rsidR="00C11DE3" w:rsidRPr="00514A63" w:rsidRDefault="00C11DE3" w:rsidP="00514A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01.02.2021 по 01.03.2021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 xml:space="preserve">Ознакомление родителей с проектом «Обучение дошкольников правилам пожарной безопасности» </w:t>
            </w:r>
          </w:p>
        </w:tc>
        <w:tc>
          <w:tcPr>
            <w:tcW w:w="1870" w:type="dxa"/>
          </w:tcPr>
          <w:p w:rsidR="00C11DE3" w:rsidRPr="00514A63" w:rsidRDefault="00C11DE3" w:rsidP="00514A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Ознакомлены, организовано привлечение к участию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15.02.2021 по 01.03.2021 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>Привлечение родителей к реализации проекта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15.02.2021 по 10.04.2021 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>Создание картотеки бесед о пожарной безопасности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Создана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01.02.2021 по 01.03.2021 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>Создание картотек дидактических игр о пожарной безопасности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Создана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01.02.2021 по 01.03.2021 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>Создание картотек загадок, стихотворений, физкультминуток, сюжетно-ролевых игр, подвижных игр о пожарной безопасности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Созданы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01.02.2021 по 01.03.2021 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9B780D" w:rsidRDefault="00C11DE3" w:rsidP="009B780D">
            <w:pPr>
              <w:rPr>
                <w:rFonts w:ascii="Times New Roman" w:hAnsi="Times New Roman"/>
                <w:sz w:val="28"/>
                <w:szCs w:val="28"/>
              </w:rPr>
            </w:pPr>
            <w:r w:rsidRPr="009B780D">
              <w:rPr>
                <w:rFonts w:ascii="Times New Roman" w:hAnsi="Times New Roman"/>
                <w:sz w:val="28"/>
                <w:szCs w:val="28"/>
              </w:rPr>
              <w:t xml:space="preserve">Составление перспективного плана продуктивной деятельности (рисование, аппликация, лепка) по теме «Пожарная безопасность» 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Создан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 xml:space="preserve">С 01.02.2021 по 01.03.2021 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696B25" w:rsidRDefault="00C11DE3" w:rsidP="00031D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05E0C">
              <w:rPr>
                <w:rFonts w:ascii="Times New Roman" w:hAnsi="Times New Roman"/>
                <w:sz w:val="28"/>
                <w:szCs w:val="28"/>
              </w:rPr>
              <w:t>Использование дидактических игр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использованы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01.03.2021 по 10.04.2021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Default="00C11DE3" w:rsidP="00031D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05E0C">
              <w:rPr>
                <w:rFonts w:ascii="Times New Roman" w:hAnsi="Times New Roman"/>
                <w:sz w:val="28"/>
                <w:szCs w:val="28"/>
              </w:rPr>
              <w:t>Бесед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Огонь – друг, огонь – враг.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Причины пожара.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поведения во время пожара в квартире, многоквартирном доме.</w:t>
            </w:r>
          </w:p>
          <w:p w:rsidR="00C11DE3" w:rsidRDefault="00C11DE3" w:rsidP="00C56C67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Пожарные знаки. Зачем они нужны? О чём они говорят?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делать, если загорелась одежда?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делать, если случился ожог?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Профессия «Пожарный».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Если случилась беда, куда и как звонить? Телефоны экстренных служб.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Пожарная служба. Как это было раньше.</w:t>
            </w:r>
          </w:p>
          <w:p w:rsidR="00C11DE3" w:rsidRDefault="00C11DE3" w:rsidP="009B780D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Пожарная служба. Как это стало сейчас.</w:t>
            </w:r>
          </w:p>
          <w:p w:rsidR="00C11DE3" w:rsidRPr="00605E0C" w:rsidRDefault="00C11DE3" w:rsidP="00F37406">
            <w:pPr>
              <w:numPr>
                <w:ilvl w:val="2"/>
                <w:numId w:val="1"/>
              </w:numPr>
              <w:tabs>
                <w:tab w:val="clear" w:pos="2340"/>
                <w:tab w:val="num" w:pos="332"/>
              </w:tabs>
              <w:spacing w:after="0" w:line="240" w:lineRule="auto"/>
              <w:ind w:left="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такое пожарный щит и для чего он нужен?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проведены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01.03.2021 по 10.04.2021</w:t>
            </w:r>
          </w:p>
        </w:tc>
      </w:tr>
      <w:tr w:rsidR="00C11DE3" w:rsidRPr="009B780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7C1BAF" w:rsidRDefault="00C11DE3" w:rsidP="00031D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05E0C">
              <w:rPr>
                <w:rFonts w:ascii="Times New Roman" w:hAnsi="Times New Roman"/>
                <w:sz w:val="28"/>
                <w:szCs w:val="28"/>
              </w:rPr>
              <w:t>Отгадывание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05E0C">
              <w:rPr>
                <w:rFonts w:ascii="Times New Roman" w:hAnsi="Times New Roman"/>
                <w:sz w:val="28"/>
                <w:szCs w:val="28"/>
              </w:rPr>
              <w:t>загадок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 </w:t>
            </w:r>
            <w:r w:rsidRPr="009B780D">
              <w:rPr>
                <w:rFonts w:ascii="Times New Roman" w:hAnsi="Times New Roman"/>
                <w:sz w:val="28"/>
                <w:szCs w:val="28"/>
              </w:rPr>
              <w:t>пожарной безопасности</w:t>
            </w:r>
            <w:r>
              <w:rPr>
                <w:rFonts w:ascii="Times New Roman" w:hAnsi="Times New Roman"/>
                <w:sz w:val="28"/>
                <w:szCs w:val="28"/>
              </w:rPr>
              <w:t>, чтение художественной литературы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01.03.2021 по 10.04.2021</w:t>
            </w:r>
          </w:p>
        </w:tc>
      </w:tr>
      <w:tr w:rsidR="00C11DE3" w:rsidRPr="0056628D" w:rsidTr="00514A63">
        <w:trPr>
          <w:trHeight w:val="472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C541BE" w:rsidRDefault="00C11DE3" w:rsidP="00031D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Продуктивная деятельность (рисование, лепка, аппликация, оригами, конструирование) на тему «Пож</w:t>
            </w:r>
            <w:r w:rsidRPr="009B780D">
              <w:rPr>
                <w:rFonts w:ascii="Times New Roman" w:hAnsi="Times New Roman"/>
                <w:sz w:val="28"/>
                <w:szCs w:val="28"/>
              </w:rPr>
              <w:t>арн</w:t>
            </w:r>
            <w:r>
              <w:rPr>
                <w:rFonts w:ascii="Times New Roman" w:hAnsi="Times New Roman"/>
                <w:sz w:val="28"/>
                <w:szCs w:val="28"/>
              </w:rPr>
              <w:t>ая бе</w:t>
            </w:r>
            <w:r w:rsidRPr="009B780D">
              <w:rPr>
                <w:rFonts w:ascii="Times New Roman" w:hAnsi="Times New Roman"/>
                <w:sz w:val="28"/>
                <w:szCs w:val="28"/>
              </w:rPr>
              <w:t>зопасност</w:t>
            </w:r>
            <w:r>
              <w:rPr>
                <w:rFonts w:ascii="Times New Roman" w:hAnsi="Times New Roman"/>
                <w:sz w:val="28"/>
                <w:szCs w:val="28"/>
              </w:rPr>
              <w:t>ь»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01.03.2021 по 10.04.2021</w:t>
            </w:r>
          </w:p>
        </w:tc>
      </w:tr>
      <w:tr w:rsidR="00C11DE3" w:rsidRPr="0056628D" w:rsidTr="00514A63">
        <w:trPr>
          <w:trHeight w:val="678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713202" w:rsidRDefault="00C11DE3" w:rsidP="00031D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3202">
              <w:rPr>
                <w:rFonts w:ascii="Times New Roman" w:hAnsi="Times New Roman"/>
                <w:sz w:val="28"/>
                <w:szCs w:val="28"/>
              </w:rPr>
              <w:t>Экскурсия по детскому саду «Пожарные знаки (разметка) в детском саду». Цель: познакомить  с эвакуационной разметкой, пожарными знаками в детском саду, системой  оповещения, средствами тушения пожара, эвакуационными путями.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проведена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01.03.2021 по 10.04.2021</w:t>
            </w:r>
          </w:p>
        </w:tc>
      </w:tr>
      <w:tr w:rsidR="00C11DE3" w:rsidRPr="0056628D" w:rsidTr="00514A63">
        <w:trPr>
          <w:trHeight w:val="731"/>
        </w:trPr>
        <w:tc>
          <w:tcPr>
            <w:tcW w:w="548" w:type="dxa"/>
          </w:tcPr>
          <w:p w:rsidR="00C11DE3" w:rsidRPr="0056628D" w:rsidRDefault="00C11DE3" w:rsidP="009B780D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80" w:type="dxa"/>
          </w:tcPr>
          <w:p w:rsidR="00C11DE3" w:rsidRPr="00056BB3" w:rsidRDefault="00C11DE3" w:rsidP="00031D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6BB3">
              <w:rPr>
                <w:rFonts w:ascii="Times New Roman" w:hAnsi="Times New Roman"/>
                <w:sz w:val="28"/>
                <w:szCs w:val="28"/>
              </w:rPr>
              <w:t>Консультации для родителей в чате группы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проведены</w:t>
            </w:r>
          </w:p>
        </w:tc>
        <w:tc>
          <w:tcPr>
            <w:tcW w:w="1870" w:type="dxa"/>
          </w:tcPr>
          <w:p w:rsidR="00C11DE3" w:rsidRPr="00812A48" w:rsidRDefault="00C11DE3" w:rsidP="00812A48">
            <w:pPr>
              <w:rPr>
                <w:rFonts w:ascii="Times New Roman" w:hAnsi="Times New Roman"/>
                <w:sz w:val="26"/>
                <w:szCs w:val="26"/>
              </w:rPr>
            </w:pPr>
            <w:r w:rsidRPr="00812A48">
              <w:rPr>
                <w:rFonts w:ascii="Times New Roman" w:hAnsi="Times New Roman"/>
                <w:sz w:val="26"/>
                <w:szCs w:val="26"/>
              </w:rPr>
              <w:t>с 01.03.2021 по 10.04.2021</w:t>
            </w:r>
          </w:p>
        </w:tc>
      </w:tr>
    </w:tbl>
    <w:p w:rsidR="00C11DE3" w:rsidRDefault="00C11DE3" w:rsidP="00713202">
      <w:pPr>
        <w:spacing w:after="0"/>
        <w:rPr>
          <w:rFonts w:ascii="Times New Roman" w:hAnsi="Times New Roman"/>
          <w:sz w:val="28"/>
          <w:szCs w:val="28"/>
        </w:rPr>
      </w:pPr>
    </w:p>
    <w:p w:rsidR="00C11DE3" w:rsidRDefault="00C11DE3" w:rsidP="0071320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Приложения:</w:t>
      </w:r>
    </w:p>
    <w:p w:rsidR="00C11DE3" w:rsidRDefault="00C11DE3" w:rsidP="00713202">
      <w:pPr>
        <w:spacing w:after="0"/>
        <w:rPr>
          <w:rFonts w:ascii="Times New Roman" w:hAnsi="Times New Roman"/>
          <w:sz w:val="28"/>
          <w:szCs w:val="28"/>
        </w:rPr>
      </w:pPr>
    </w:p>
    <w:p w:rsidR="00C11DE3" w:rsidRDefault="00C11DE3" w:rsidP="005B5BF7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5B5BF7">
        <w:rPr>
          <w:rFonts w:ascii="Times New Roman" w:hAnsi="Times New Roman"/>
          <w:sz w:val="28"/>
          <w:szCs w:val="28"/>
        </w:rPr>
        <w:t>Картотека бесед на тему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BF7">
        <w:rPr>
          <w:rFonts w:ascii="Times New Roman" w:hAnsi="Times New Roman"/>
          <w:sz w:val="28"/>
          <w:szCs w:val="28"/>
        </w:rPr>
        <w:t>«Пожарная безопасность»</w:t>
      </w:r>
      <w:r>
        <w:rPr>
          <w:rFonts w:ascii="Times New Roman" w:hAnsi="Times New Roman"/>
          <w:sz w:val="28"/>
          <w:szCs w:val="28"/>
        </w:rPr>
        <w:t>,</w:t>
      </w:r>
    </w:p>
    <w:p w:rsidR="00C11DE3" w:rsidRDefault="00C11DE3" w:rsidP="005B5BF7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мероприятий по продуктивной деятельности на тему «Пожарная безопасность»,</w:t>
      </w:r>
    </w:p>
    <w:p w:rsidR="00C11DE3" w:rsidRDefault="00C11DE3" w:rsidP="0036236E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помощь педагогу («</w:t>
      </w:r>
      <w:r w:rsidRPr="0036236E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етям о профессии пожарного» м</w:t>
      </w:r>
      <w:r w:rsidRPr="0036236E">
        <w:rPr>
          <w:rFonts w:ascii="Times New Roman" w:hAnsi="Times New Roman"/>
          <w:sz w:val="28"/>
          <w:szCs w:val="28"/>
        </w:rPr>
        <w:t xml:space="preserve">атериал взят с сайта </w:t>
      </w:r>
      <w:hyperlink r:id="rId5" w:history="1">
        <w:r w:rsidRPr="000F372C">
          <w:rPr>
            <w:rStyle w:val="Hyperlink"/>
            <w:rFonts w:ascii="Times New Roman" w:hAnsi="Times New Roman"/>
            <w:sz w:val="28"/>
            <w:szCs w:val="28"/>
          </w:rPr>
          <w:t>http://rodnaya-tropinka.ru/</w:t>
        </w:r>
      </w:hyperlink>
      <w:r>
        <w:rPr>
          <w:rFonts w:ascii="Times New Roman" w:hAnsi="Times New Roman"/>
          <w:sz w:val="28"/>
          <w:szCs w:val="28"/>
        </w:rPr>
        <w:t xml:space="preserve"> , «Календарь интересных дней. Пожарная безопасность»)</w:t>
      </w:r>
    </w:p>
    <w:p w:rsidR="00C11DE3" w:rsidRDefault="00C11DE3" w:rsidP="00713202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713202">
        <w:rPr>
          <w:rFonts w:ascii="Times New Roman" w:hAnsi="Times New Roman"/>
          <w:sz w:val="28"/>
          <w:szCs w:val="28"/>
        </w:rPr>
        <w:t>Лэпбук «Пожарная безопасность»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3202">
        <w:rPr>
          <w:rFonts w:ascii="Times New Roman" w:hAnsi="Times New Roman"/>
          <w:sz w:val="28"/>
          <w:szCs w:val="28"/>
        </w:rPr>
        <w:t>для детей подготовительной группы (возраст детей 6-7 лет)</w:t>
      </w:r>
      <w:r>
        <w:rPr>
          <w:rFonts w:ascii="Times New Roman" w:hAnsi="Times New Roman"/>
          <w:sz w:val="28"/>
          <w:szCs w:val="28"/>
        </w:rPr>
        <w:t>,</w:t>
      </w:r>
    </w:p>
    <w:p w:rsidR="00C11DE3" w:rsidRDefault="00C11DE3" w:rsidP="00713202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дидактических игр на тему «Пожарная безопасность»,</w:t>
      </w:r>
    </w:p>
    <w:p w:rsidR="00C11DE3" w:rsidRDefault="00C11DE3" w:rsidP="00713202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подвижных игр и физкультминуток по теме «Пожарная безопасность»,</w:t>
      </w:r>
    </w:p>
    <w:p w:rsidR="00C11DE3" w:rsidRDefault="00C11DE3" w:rsidP="00713202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художественных произведений по теме «Пожарная безопасность»,</w:t>
      </w:r>
    </w:p>
    <w:p w:rsidR="00C11DE3" w:rsidRDefault="00C11DE3" w:rsidP="00713202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стихотворений для чтения и заучивания наизусть по теме «Пожарная безопасность»,</w:t>
      </w:r>
    </w:p>
    <w:p w:rsidR="00C11DE3" w:rsidRDefault="00C11DE3" w:rsidP="00713202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раскрасок на тему «Пожарная безопасность»,</w:t>
      </w:r>
    </w:p>
    <w:p w:rsidR="00C11DE3" w:rsidRPr="00713202" w:rsidRDefault="00C11DE3" w:rsidP="005B6FB5">
      <w:pPr>
        <w:numPr>
          <w:ilvl w:val="1"/>
          <w:numId w:val="13"/>
        </w:numPr>
        <w:tabs>
          <w:tab w:val="clear" w:pos="1440"/>
          <w:tab w:val="num" w:pos="44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памяток и консультаций для родителей и детей (в т.ч. в картинках), буклет для родителей «</w:t>
      </w:r>
      <w:r w:rsidRPr="005B6FB5">
        <w:rPr>
          <w:rFonts w:ascii="Times New Roman" w:hAnsi="Times New Roman"/>
          <w:sz w:val="28"/>
          <w:szCs w:val="28"/>
        </w:rPr>
        <w:t>Не страшен огонь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6FB5">
        <w:rPr>
          <w:rFonts w:ascii="Times New Roman" w:hAnsi="Times New Roman"/>
          <w:sz w:val="28"/>
          <w:szCs w:val="28"/>
        </w:rPr>
        <w:t>тому, кто знаком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6FB5">
        <w:rPr>
          <w:rFonts w:ascii="Times New Roman" w:hAnsi="Times New Roman"/>
          <w:sz w:val="28"/>
          <w:szCs w:val="28"/>
        </w:rPr>
        <w:t>с правилами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6FB5">
        <w:rPr>
          <w:rFonts w:ascii="Times New Roman" w:hAnsi="Times New Roman"/>
          <w:sz w:val="28"/>
          <w:szCs w:val="28"/>
        </w:rPr>
        <w:t>пожарной безопасности!</w:t>
      </w:r>
      <w:r>
        <w:rPr>
          <w:rFonts w:ascii="Times New Roman" w:hAnsi="Times New Roman"/>
          <w:sz w:val="28"/>
          <w:szCs w:val="28"/>
        </w:rPr>
        <w:t>».</w:t>
      </w:r>
    </w:p>
    <w:sectPr w:rsidR="00C11DE3" w:rsidRPr="00713202" w:rsidSect="00CD7F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2B84A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51E1F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93E4E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0D249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D9C02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51A8C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18E5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4405C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2341A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8EA2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AE329B"/>
    <w:multiLevelType w:val="hybridMultilevel"/>
    <w:tmpl w:val="24ECD53C"/>
    <w:lvl w:ilvl="0" w:tplc="650AB36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FFD125A"/>
    <w:multiLevelType w:val="hybridMultilevel"/>
    <w:tmpl w:val="57CEDF9C"/>
    <w:lvl w:ilvl="0" w:tplc="33D82C00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FFE266F"/>
    <w:multiLevelType w:val="multilevel"/>
    <w:tmpl w:val="BECC2F7C"/>
    <w:lvl w:ilvl="0">
      <w:start w:val="4"/>
      <w:numFmt w:val="decimal"/>
      <w:lvlText w:val="%1."/>
      <w:lvlJc w:val="left"/>
      <w:pPr>
        <w:tabs>
          <w:tab w:val="num" w:pos="1605"/>
        </w:tabs>
        <w:ind w:left="1605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3">
    <w:nsid w:val="10793004"/>
    <w:multiLevelType w:val="hybridMultilevel"/>
    <w:tmpl w:val="8564F738"/>
    <w:lvl w:ilvl="0" w:tplc="650AB36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9F09DA"/>
    <w:multiLevelType w:val="hybridMultilevel"/>
    <w:tmpl w:val="28243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B1F72D4"/>
    <w:multiLevelType w:val="hybridMultilevel"/>
    <w:tmpl w:val="0B68E6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C1C68ED"/>
    <w:multiLevelType w:val="hybridMultilevel"/>
    <w:tmpl w:val="06F66946"/>
    <w:lvl w:ilvl="0" w:tplc="650AB36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15375A"/>
    <w:multiLevelType w:val="hybridMultilevel"/>
    <w:tmpl w:val="8B666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2782BBC"/>
    <w:multiLevelType w:val="hybridMultilevel"/>
    <w:tmpl w:val="F39C3A96"/>
    <w:lvl w:ilvl="0" w:tplc="1AF810B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49D4A29"/>
    <w:multiLevelType w:val="hybridMultilevel"/>
    <w:tmpl w:val="206C4DE2"/>
    <w:lvl w:ilvl="0" w:tplc="68D299A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8B6B02"/>
    <w:multiLevelType w:val="hybridMultilevel"/>
    <w:tmpl w:val="17B027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87C74F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650AB36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6A67027"/>
    <w:multiLevelType w:val="hybridMultilevel"/>
    <w:tmpl w:val="256E6496"/>
    <w:lvl w:ilvl="0" w:tplc="49C467B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749E2DEB"/>
    <w:multiLevelType w:val="hybridMultilevel"/>
    <w:tmpl w:val="9DA4130C"/>
    <w:lvl w:ilvl="0" w:tplc="650AB36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7C384212"/>
    <w:multiLevelType w:val="hybridMultilevel"/>
    <w:tmpl w:val="E8EC38DC"/>
    <w:lvl w:ilvl="0" w:tplc="33D82C00">
      <w:start w:val="4"/>
      <w:numFmt w:val="decimal"/>
      <w:lvlText w:val="%1."/>
      <w:lvlJc w:val="left"/>
      <w:pPr>
        <w:tabs>
          <w:tab w:val="num" w:pos="1785"/>
        </w:tabs>
        <w:ind w:left="1785" w:hanging="705"/>
      </w:pPr>
      <w:rPr>
        <w:rFonts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5"/>
  </w:num>
  <w:num w:numId="15">
    <w:abstractNumId w:val="19"/>
  </w:num>
  <w:num w:numId="16">
    <w:abstractNumId w:val="17"/>
  </w:num>
  <w:num w:numId="17">
    <w:abstractNumId w:val="18"/>
  </w:num>
  <w:num w:numId="18">
    <w:abstractNumId w:val="11"/>
  </w:num>
  <w:num w:numId="19">
    <w:abstractNumId w:val="10"/>
  </w:num>
  <w:num w:numId="20">
    <w:abstractNumId w:val="22"/>
  </w:num>
  <w:num w:numId="21">
    <w:abstractNumId w:val="23"/>
  </w:num>
  <w:num w:numId="22">
    <w:abstractNumId w:val="21"/>
  </w:num>
  <w:num w:numId="23">
    <w:abstractNumId w:val="12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F85"/>
    <w:rsid w:val="00031D24"/>
    <w:rsid w:val="00034EB0"/>
    <w:rsid w:val="00040524"/>
    <w:rsid w:val="00056BB3"/>
    <w:rsid w:val="000B32E9"/>
    <w:rsid w:val="000B7831"/>
    <w:rsid w:val="000F372C"/>
    <w:rsid w:val="001205F7"/>
    <w:rsid w:val="00131651"/>
    <w:rsid w:val="00182733"/>
    <w:rsid w:val="001B7918"/>
    <w:rsid w:val="001E3EED"/>
    <w:rsid w:val="001F38AB"/>
    <w:rsid w:val="001F7544"/>
    <w:rsid w:val="002005CD"/>
    <w:rsid w:val="00245196"/>
    <w:rsid w:val="002C0A7A"/>
    <w:rsid w:val="003205CB"/>
    <w:rsid w:val="0036236E"/>
    <w:rsid w:val="00455278"/>
    <w:rsid w:val="004755B4"/>
    <w:rsid w:val="00514A63"/>
    <w:rsid w:val="00532406"/>
    <w:rsid w:val="0054337A"/>
    <w:rsid w:val="0056628D"/>
    <w:rsid w:val="005B5BF7"/>
    <w:rsid w:val="005B6FB5"/>
    <w:rsid w:val="005D0DF7"/>
    <w:rsid w:val="005F4ED8"/>
    <w:rsid w:val="00605E0C"/>
    <w:rsid w:val="006540BB"/>
    <w:rsid w:val="0068619C"/>
    <w:rsid w:val="00696B25"/>
    <w:rsid w:val="006C43B3"/>
    <w:rsid w:val="006F2705"/>
    <w:rsid w:val="00713202"/>
    <w:rsid w:val="007C1553"/>
    <w:rsid w:val="007C1BAF"/>
    <w:rsid w:val="007D0DCA"/>
    <w:rsid w:val="007E5A5A"/>
    <w:rsid w:val="00812A48"/>
    <w:rsid w:val="00825372"/>
    <w:rsid w:val="00892C90"/>
    <w:rsid w:val="008B7A21"/>
    <w:rsid w:val="008F0AF4"/>
    <w:rsid w:val="00943678"/>
    <w:rsid w:val="009926BF"/>
    <w:rsid w:val="009A2362"/>
    <w:rsid w:val="009B780D"/>
    <w:rsid w:val="00A105FD"/>
    <w:rsid w:val="00A64515"/>
    <w:rsid w:val="00A76941"/>
    <w:rsid w:val="00A9473E"/>
    <w:rsid w:val="00AA4ACD"/>
    <w:rsid w:val="00AC5F8E"/>
    <w:rsid w:val="00AF5672"/>
    <w:rsid w:val="00B4651B"/>
    <w:rsid w:val="00B97C97"/>
    <w:rsid w:val="00BF0C4F"/>
    <w:rsid w:val="00C11DE3"/>
    <w:rsid w:val="00C464CC"/>
    <w:rsid w:val="00C541BE"/>
    <w:rsid w:val="00C56C67"/>
    <w:rsid w:val="00C56DE9"/>
    <w:rsid w:val="00CB475E"/>
    <w:rsid w:val="00CD7F85"/>
    <w:rsid w:val="00D41E9D"/>
    <w:rsid w:val="00D56B98"/>
    <w:rsid w:val="00D737B5"/>
    <w:rsid w:val="00D76E53"/>
    <w:rsid w:val="00D975B0"/>
    <w:rsid w:val="00E53A79"/>
    <w:rsid w:val="00E718B6"/>
    <w:rsid w:val="00E81C0B"/>
    <w:rsid w:val="00EF78FA"/>
    <w:rsid w:val="00F071A3"/>
    <w:rsid w:val="00F37406"/>
    <w:rsid w:val="00F44272"/>
    <w:rsid w:val="00F631DC"/>
    <w:rsid w:val="00F7236C"/>
    <w:rsid w:val="00F92D71"/>
    <w:rsid w:val="00FA52E3"/>
    <w:rsid w:val="00FC711F"/>
    <w:rsid w:val="00FD5DBA"/>
    <w:rsid w:val="00FF2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DC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7F8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3623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88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odnaya-tropink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382</TotalTime>
  <Pages>5</Pages>
  <Words>1283</Words>
  <Characters>7319</Characters>
  <Application>Microsoft Office Outlook</Application>
  <DocSecurity>0</DocSecurity>
  <Lines>0</Lines>
  <Paragraphs>0</Paragraphs>
  <ScaleCrop>false</ScaleCrop>
  <Company>RaLLy-Xp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</dc:creator>
  <cp:keywords/>
  <dc:description/>
  <cp:lastModifiedBy>НеЮрик</cp:lastModifiedBy>
  <cp:revision>22</cp:revision>
  <cp:lastPrinted>2021-04-27T06:53:00Z</cp:lastPrinted>
  <dcterms:created xsi:type="dcterms:W3CDTF">2014-01-15T07:30:00Z</dcterms:created>
  <dcterms:modified xsi:type="dcterms:W3CDTF">2021-05-04T19:44:00Z</dcterms:modified>
</cp:coreProperties>
</file>