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77" w:rsidRPr="00570EA0" w:rsidRDefault="0056557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Перспективный план организации РППС </w:t>
      </w:r>
    </w:p>
    <w:p w:rsidR="00565577" w:rsidRPr="00570EA0" w:rsidRDefault="0056557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старшей </w:t>
      </w:r>
      <w:r w:rsidRPr="000F48AD">
        <w:rPr>
          <w:rFonts w:ascii="Times New Roman" w:hAnsi="Times New Roman"/>
          <w:b/>
          <w:bCs/>
          <w:iCs/>
          <w:sz w:val="28"/>
          <w:szCs w:val="28"/>
        </w:rPr>
        <w:t xml:space="preserve">группе  № </w:t>
      </w:r>
      <w:r>
        <w:rPr>
          <w:rFonts w:ascii="Times New Roman" w:hAnsi="Times New Roman"/>
          <w:b/>
          <w:bCs/>
          <w:iCs/>
          <w:sz w:val="28"/>
          <w:szCs w:val="28"/>
        </w:rPr>
        <w:t>4</w:t>
      </w:r>
    </w:p>
    <w:p w:rsidR="00565577" w:rsidRDefault="0056557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Центра развития ребенка - д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>етский сад № 75</w:t>
      </w:r>
    </w:p>
    <w:p w:rsidR="00565577" w:rsidRPr="00570EA0" w:rsidRDefault="00565577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>на 20</w:t>
      </w:r>
      <w:r>
        <w:rPr>
          <w:rFonts w:ascii="Times New Roman" w:hAnsi="Times New Roman"/>
          <w:b/>
          <w:bCs/>
          <w:iCs/>
          <w:sz w:val="28"/>
          <w:szCs w:val="28"/>
        </w:rPr>
        <w:t>25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– 202</w:t>
      </w:r>
      <w:bookmarkStart w:id="0" w:name="_GoBack"/>
      <w:bookmarkEnd w:id="0"/>
      <w:r>
        <w:rPr>
          <w:rFonts w:ascii="Times New Roman" w:hAnsi="Times New Roman"/>
          <w:b/>
          <w:bCs/>
          <w:iCs/>
          <w:sz w:val="28"/>
          <w:szCs w:val="28"/>
        </w:rPr>
        <w:t>6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учебный год</w:t>
      </w:r>
    </w:p>
    <w:p w:rsidR="00565577" w:rsidRDefault="0056557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565577" w:rsidRPr="00B67A2F" w:rsidRDefault="0056557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Воспитатели: Мокеева Е.В.</w:t>
      </w:r>
      <w:r>
        <w:rPr>
          <w:rFonts w:ascii="Times New Roman" w:hAnsi="Times New Roman"/>
          <w:bCs/>
          <w:iCs/>
          <w:sz w:val="24"/>
          <w:szCs w:val="24"/>
        </w:rPr>
        <w:t>, Перепелина Н.В.</w:t>
      </w:r>
    </w:p>
    <w:p w:rsidR="00565577" w:rsidRDefault="0056557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565577" w:rsidRPr="00B67A2F" w:rsidRDefault="0056557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Цель:</w:t>
      </w:r>
      <w:r w:rsidRPr="00B67A2F">
        <w:rPr>
          <w:rFonts w:ascii="Times New Roman" w:hAnsi="Times New Roman"/>
          <w:bCs/>
          <w:sz w:val="24"/>
          <w:szCs w:val="24"/>
        </w:rPr>
        <w:t xml:space="preserve"> приведение РППС группы в соответствие требованиям ФГОС ДО, ОП ДОУ и возрасту детей (возраст детей </w:t>
      </w:r>
      <w:r>
        <w:rPr>
          <w:rFonts w:ascii="Times New Roman" w:hAnsi="Times New Roman"/>
          <w:bCs/>
          <w:sz w:val="24"/>
          <w:szCs w:val="24"/>
        </w:rPr>
        <w:t>5-6 лет</w:t>
      </w:r>
      <w:r w:rsidRPr="00B67A2F">
        <w:rPr>
          <w:rFonts w:ascii="Times New Roman" w:hAnsi="Times New Roman"/>
          <w:bCs/>
          <w:sz w:val="24"/>
          <w:szCs w:val="24"/>
        </w:rPr>
        <w:t>)</w:t>
      </w:r>
      <w:r w:rsidRPr="00B67A2F">
        <w:rPr>
          <w:rFonts w:ascii="Times New Roman" w:hAnsi="Times New Roman"/>
          <w:sz w:val="24"/>
          <w:szCs w:val="24"/>
        </w:rPr>
        <w:t>.</w:t>
      </w:r>
    </w:p>
    <w:p w:rsidR="00565577" w:rsidRPr="00B67A2F" w:rsidRDefault="0056557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Задачи:</w:t>
      </w:r>
    </w:p>
    <w:p w:rsidR="00565577" w:rsidRPr="00B21B93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B93">
        <w:rPr>
          <w:rFonts w:ascii="Times New Roman" w:hAnsi="Times New Roman"/>
          <w:sz w:val="24"/>
          <w:szCs w:val="24"/>
        </w:rPr>
        <w:t>пополнить уголок Экспериментирования коллекциями (семян, камней, ракушек);</w:t>
      </w:r>
    </w:p>
    <w:p w:rsidR="00565577" w:rsidRPr="00B21B93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B93">
        <w:rPr>
          <w:rFonts w:ascii="Times New Roman" w:hAnsi="Times New Roman"/>
          <w:sz w:val="24"/>
          <w:szCs w:val="24"/>
        </w:rPr>
        <w:t>организовать Уголок добрых дел, продумать наполняемость методическими, наглядными и  дидактическими материалами;</w:t>
      </w:r>
    </w:p>
    <w:p w:rsidR="00565577" w:rsidRPr="00B21B93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B93">
        <w:rPr>
          <w:rFonts w:ascii="Times New Roman" w:hAnsi="Times New Roman"/>
          <w:sz w:val="24"/>
          <w:szCs w:val="24"/>
        </w:rPr>
        <w:t>организовать уголок по Технике безопасности, продумать наполняемость методическими, наглядными и  дидактическими материалами;</w:t>
      </w:r>
    </w:p>
    <w:p w:rsidR="00565577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B93">
        <w:rPr>
          <w:rFonts w:ascii="Times New Roman" w:hAnsi="Times New Roman"/>
          <w:sz w:val="24"/>
          <w:szCs w:val="24"/>
        </w:rPr>
        <w:t>организовать уголок по Развитию речи, наполнить необходимыми наглядным</w:t>
      </w:r>
      <w:r>
        <w:rPr>
          <w:rFonts w:ascii="Times New Roman" w:hAnsi="Times New Roman"/>
          <w:sz w:val="24"/>
          <w:szCs w:val="24"/>
        </w:rPr>
        <w:t>и и дидактическими материалами;</w:t>
      </w:r>
    </w:p>
    <w:p w:rsidR="00565577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Родного края (патриотический уголок) новыми методическими, наглядными и дидактическими материалами;</w:t>
      </w:r>
    </w:p>
    <w:p w:rsidR="00565577" w:rsidRPr="00B21B93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ПДД новыми дидактическими играми, наглядными материалами;</w:t>
      </w:r>
    </w:p>
    <w:p w:rsidR="00565577" w:rsidRPr="007C6DE4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</w:pPr>
      <w:r w:rsidRPr="00B21B93">
        <w:rPr>
          <w:rFonts w:ascii="Times New Roman" w:hAnsi="Times New Roman"/>
          <w:sz w:val="24"/>
          <w:szCs w:val="24"/>
        </w:rPr>
        <w:t>обновить или приобрести демонстративный и раздаточный материал для организации занятий по ФЭМП, развитию речи, окружающему миру</w:t>
      </w:r>
      <w:r>
        <w:rPr>
          <w:rFonts w:ascii="Times New Roman" w:hAnsi="Times New Roman"/>
          <w:sz w:val="24"/>
          <w:szCs w:val="24"/>
        </w:rPr>
        <w:t>;</w:t>
      </w:r>
    </w:p>
    <w:p w:rsidR="00565577" w:rsidRPr="007C6DE4" w:rsidRDefault="00565577" w:rsidP="007C6DE4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B93">
        <w:rPr>
          <w:rFonts w:ascii="Times New Roman" w:hAnsi="Times New Roman"/>
          <w:sz w:val="24"/>
          <w:szCs w:val="24"/>
        </w:rPr>
        <w:t>обновить картотеки по всем направлениям в соответствии с возрастом детей (возра</w:t>
      </w:r>
      <w:r>
        <w:rPr>
          <w:rFonts w:ascii="Times New Roman" w:hAnsi="Times New Roman"/>
          <w:sz w:val="24"/>
          <w:szCs w:val="24"/>
        </w:rPr>
        <w:t>ст детей 5-6 лет).</w:t>
      </w:r>
    </w:p>
    <w:p w:rsidR="00565577" w:rsidRPr="00B67A2F" w:rsidRDefault="00565577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5"/>
        <w:gridCol w:w="8311"/>
        <w:gridCol w:w="1766"/>
      </w:tblGrid>
      <w:tr w:rsidR="00565577" w:rsidRPr="003E1F7C" w:rsidTr="00D2388C">
        <w:trPr>
          <w:trHeight w:val="298"/>
        </w:trPr>
        <w:tc>
          <w:tcPr>
            <w:tcW w:w="5605" w:type="dxa"/>
          </w:tcPr>
          <w:p w:rsidR="00565577" w:rsidRPr="00D2388C" w:rsidRDefault="00565577" w:rsidP="00D2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F7C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анализа развития РППС в группе </w:t>
            </w:r>
          </w:p>
        </w:tc>
        <w:tc>
          <w:tcPr>
            <w:tcW w:w="8311" w:type="dxa"/>
          </w:tcPr>
          <w:p w:rsidR="00565577" w:rsidRPr="00D2388C" w:rsidRDefault="00565577" w:rsidP="00D2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F7C">
              <w:rPr>
                <w:rFonts w:ascii="Times New Roman" w:hAnsi="Times New Roman"/>
                <w:b/>
                <w:sz w:val="24"/>
                <w:szCs w:val="24"/>
              </w:rPr>
              <w:t>Планируемые направления развития РППС</w:t>
            </w:r>
          </w:p>
        </w:tc>
        <w:tc>
          <w:tcPr>
            <w:tcW w:w="1766" w:type="dxa"/>
          </w:tcPr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3E1F7C"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</w:p>
        </w:tc>
      </w:tr>
      <w:tr w:rsidR="00565577" w:rsidRPr="003E1F7C" w:rsidTr="00554C81">
        <w:trPr>
          <w:trHeight w:val="170"/>
        </w:trPr>
        <w:tc>
          <w:tcPr>
            <w:tcW w:w="5605" w:type="dxa"/>
            <w:vMerge w:val="restart"/>
          </w:tcPr>
          <w:p w:rsidR="00565577" w:rsidRPr="00503FE5" w:rsidRDefault="00565577" w:rsidP="00B67A2F">
            <w:pPr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При аудите РППС на начало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учебного года были выявлены недостатки и недоработки в организации РППС группы:</w:t>
            </w:r>
          </w:p>
          <w:p w:rsidR="00565577" w:rsidRDefault="00565577" w:rsidP="003172CA">
            <w:pPr>
              <w:numPr>
                <w:ilvl w:val="0"/>
                <w:numId w:val="1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Пространство для двигательной активности, в том числе для развития крупной моторики, обеспечено минимальным набором спортивного и игрового оборудования, а также имеет малую площадь, т.к. пространство группы не позволяет. По этой причине спортивное оборудование в группе используется только в малоподвижных играх.</w:t>
            </w:r>
          </w:p>
          <w:p w:rsidR="00565577" w:rsidRPr="00503FE5" w:rsidRDefault="00565577" w:rsidP="003172CA">
            <w:pPr>
              <w:numPr>
                <w:ilvl w:val="0"/>
                <w:numId w:val="1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В группе отсутств</w:t>
            </w:r>
            <w:r>
              <w:rPr>
                <w:rFonts w:ascii="Times New Roman" w:hAnsi="Times New Roman"/>
                <w:sz w:val="24"/>
                <w:szCs w:val="24"/>
              </w:rPr>
              <w:t>уют мягкие модули,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ткан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коврики,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с помощью которых дети могли бы организовать свое пространство. Хотя расстановка мебели в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наличие стационарной и переносной ширм 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позволя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т частично организовать детям свои пространства.</w:t>
            </w:r>
          </w:p>
          <w:p w:rsidR="00565577" w:rsidRPr="00503FE5" w:rsidRDefault="00565577" w:rsidP="00B67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5577" w:rsidRPr="00503FE5" w:rsidRDefault="00565577" w:rsidP="00B67A2F">
            <w:pPr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По результатам анализа на начало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организация РППС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старшей 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группе соответствует ФГОС ДО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97,5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высок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ий уровень) (насыщенность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трансформируемость пространства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%,</w:t>
            </w:r>
            <w:r w:rsidRPr="000602CC">
              <w:rPr>
                <w:sz w:val="24"/>
                <w:szCs w:val="24"/>
              </w:rPr>
              <w:t xml:space="preserve"> п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олифункциональность РППС и материалов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 вариативность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доступность РППС – 100%, безопасность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%).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565577" w:rsidRPr="00D2388C" w:rsidRDefault="00565577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D2388C">
              <w:rPr>
                <w:rFonts w:ascii="Times New Roman" w:hAnsi="Times New Roman"/>
                <w:sz w:val="24"/>
                <w:szCs w:val="24"/>
              </w:rPr>
              <w:t>Проведение анализа РППС в группе, подведение итогов по результатам анализа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определение направлений работы по улучшению РППС группы</w:t>
            </w:r>
            <w:r w:rsidRPr="00D238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5577" w:rsidRDefault="00565577" w:rsidP="009865D6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бновить картотеки по всем направлениям в соответствии с возрастом детей (возраст детей </w:t>
            </w: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65577" w:rsidRPr="00D2388C" w:rsidRDefault="00565577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Наведение порядка на участк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группы (в цветниках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сбор семян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мини-огороде – сбор урожая).</w:t>
            </w:r>
          </w:p>
          <w:p w:rsidR="00565577" w:rsidRPr="00D2388C" w:rsidRDefault="00565577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D2388C">
              <w:rPr>
                <w:rFonts w:ascii="Times New Roman" w:hAnsi="Times New Roman"/>
                <w:sz w:val="24"/>
                <w:szCs w:val="24"/>
              </w:rPr>
              <w:t>Пополнение стенда для родителей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D2388C">
              <w:rPr>
                <w:rFonts w:ascii="Times New Roman" w:hAnsi="Times New Roman"/>
                <w:sz w:val="24"/>
                <w:szCs w:val="24"/>
              </w:rPr>
              <w:t xml:space="preserve"> и новой информацией на сентябрь месяц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</w:tr>
      <w:tr w:rsidR="00565577" w:rsidRPr="003E1F7C" w:rsidTr="003E1F7C">
        <w:trPr>
          <w:trHeight w:val="609"/>
        </w:trPr>
        <w:tc>
          <w:tcPr>
            <w:tcW w:w="5605" w:type="dxa"/>
            <w:vMerge/>
          </w:tcPr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565577" w:rsidRPr="00554C81" w:rsidRDefault="00565577" w:rsidP="006D16DF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C81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уголка Природы книжкой-малышкой «С какого дерева листок?»,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макетом «Кому нужно дерево», </w:t>
            </w:r>
            <w:r w:rsidRPr="00554C81">
              <w:rPr>
                <w:rFonts w:ascii="Times New Roman" w:hAnsi="Times New Roman"/>
                <w:bCs/>
                <w:sz w:val="24"/>
                <w:szCs w:val="24"/>
              </w:rPr>
              <w:t>дидактическими материалами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дидактическими играми</w:t>
            </w:r>
            <w:r w:rsidRPr="00554C81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«Лес»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554C81" w:rsidRDefault="00565577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54C81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уголка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54C81">
              <w:rPr>
                <w:rFonts w:ascii="Times New Roman" w:hAnsi="Times New Roman"/>
                <w:bCs/>
                <w:sz w:val="24"/>
                <w:szCs w:val="24"/>
              </w:rPr>
              <w:t>одного края дидактическими материалами по теме «Достопримечательности города Ярославля» (стендбук «Медведики Ярославля»)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DA1EFE" w:rsidRDefault="00565577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ей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 xml:space="preserve"> и новой информацией на октябрь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</w:tr>
      <w:tr w:rsidR="00565577" w:rsidRPr="003E1F7C" w:rsidTr="003E1F7C">
        <w:trPr>
          <w:trHeight w:val="609"/>
        </w:trPr>
        <w:tc>
          <w:tcPr>
            <w:tcW w:w="5605" w:type="dxa"/>
            <w:vMerge/>
          </w:tcPr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565577" w:rsidRDefault="00565577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Развития речи дидактическими материалами, играми на развитие речи, обучение грамоте.</w:t>
            </w:r>
          </w:p>
          <w:p w:rsidR="00565577" w:rsidRPr="00485728" w:rsidRDefault="00565577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5728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 w:rsidRPr="00485728">
              <w:rPr>
                <w:rFonts w:ascii="Times New Roman" w:hAnsi="Times New Roman"/>
                <w:sz w:val="24"/>
                <w:szCs w:val="24"/>
              </w:rPr>
              <w:t xml:space="preserve">уголкам ИЗО 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дидактическими материалами: графическими дорожками, «Обведи по штриховке», «Повтори рисунок по клеточкам/точкам».</w:t>
            </w:r>
          </w:p>
          <w:p w:rsidR="00565577" w:rsidRPr="00DA1EFE" w:rsidRDefault="00565577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ябрь месяц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5577" w:rsidRPr="003E1F7C" w:rsidTr="003E1F7C">
        <w:trPr>
          <w:trHeight w:val="609"/>
        </w:trPr>
        <w:tc>
          <w:tcPr>
            <w:tcW w:w="5605" w:type="dxa"/>
            <w:vMerge/>
          </w:tcPr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565577" w:rsidRDefault="00565577" w:rsidP="00434B4C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Уго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 xml:space="preserve">лка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добрых дел, наполнение дидактическими и наглядными материалами.</w:t>
            </w:r>
          </w:p>
          <w:p w:rsidR="00565577" w:rsidRPr="006D16DF" w:rsidRDefault="00565577" w:rsidP="00434B4C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9865D6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уголка Родного края (патриотического уголка) альбомами «Москва – столица нашей Родины», «Мы разные».</w:t>
            </w:r>
          </w:p>
          <w:p w:rsidR="00565577" w:rsidRDefault="00565577" w:rsidP="00FE3847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FE3847" w:rsidRDefault="00565577" w:rsidP="00FE3847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ей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 xml:space="preserve"> и новой информацией на декабрь месяц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565577" w:rsidRPr="003E1F7C" w:rsidTr="003E1F7C">
        <w:trPr>
          <w:trHeight w:val="609"/>
        </w:trPr>
        <w:tc>
          <w:tcPr>
            <w:tcW w:w="5605" w:type="dxa"/>
            <w:vMerge/>
          </w:tcPr>
          <w:p w:rsidR="00565577" w:rsidRPr="003E1F7C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565577" w:rsidRPr="006D16DF" w:rsidRDefault="00565577" w:rsidP="00EE0DC8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6DF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уголка по Технике безопасности дидактическими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материалами</w:t>
            </w:r>
            <w:r w:rsidRPr="006D16DF">
              <w:rPr>
                <w:rFonts w:ascii="Times New Roman" w:hAnsi="Times New Roman"/>
                <w:bCs/>
                <w:sz w:val="24"/>
                <w:szCs w:val="24"/>
              </w:rPr>
              <w:t xml:space="preserve"> о правилах безопасного поведения в быту, на природе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FE3847" w:rsidRDefault="00565577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(продолжение)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3E1F7C" w:rsidRDefault="00565577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янва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рь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5577" w:rsidRPr="003E1F7C" w:rsidTr="003E1F7C">
        <w:trPr>
          <w:trHeight w:val="609"/>
        </w:trPr>
        <w:tc>
          <w:tcPr>
            <w:tcW w:w="5605" w:type="dxa"/>
            <w:vMerge/>
          </w:tcPr>
          <w:p w:rsidR="00565577" w:rsidRPr="00FE3847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565577" w:rsidRDefault="00565577" w:rsidP="003F6EE2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0DC8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уголка Р</w:t>
            </w:r>
            <w:r w:rsidRPr="00EE0DC8">
              <w:rPr>
                <w:rFonts w:ascii="Times New Roman" w:hAnsi="Times New Roman"/>
                <w:bCs/>
                <w:sz w:val="24"/>
                <w:szCs w:val="24"/>
              </w:rPr>
              <w:t xml:space="preserve">одного края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(патриотического уголка) дидактическими играми на тему «Наша армия».</w:t>
            </w:r>
          </w:p>
          <w:p w:rsidR="00565577" w:rsidRPr="00EE0DC8" w:rsidRDefault="00565577" w:rsidP="003F6EE2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новыми материалами центра ПДД (дидактическими играми, наглядными материалами).</w:t>
            </w:r>
          </w:p>
          <w:p w:rsidR="00565577" w:rsidRDefault="00565577" w:rsidP="00FE3847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 (продолжение)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FE3847" w:rsidRDefault="00565577" w:rsidP="00FE3847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 месяц.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5577" w:rsidRPr="003E1F7C" w:rsidTr="003E1F7C">
        <w:trPr>
          <w:trHeight w:val="609"/>
        </w:trPr>
        <w:tc>
          <w:tcPr>
            <w:tcW w:w="5605" w:type="dxa"/>
            <w:vMerge/>
          </w:tcPr>
          <w:p w:rsidR="00565577" w:rsidRPr="00FE3847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565577" w:rsidRPr="00CA4846" w:rsidRDefault="00565577" w:rsidP="00CA4846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CA4846">
              <w:rPr>
                <w:rFonts w:ascii="Times New Roman" w:hAnsi="Times New Roman"/>
                <w:bCs/>
                <w:sz w:val="24"/>
                <w:szCs w:val="24"/>
              </w:rPr>
              <w:t>Организация в уголке Природы «огорода на окне»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B21B93" w:rsidRDefault="00565577" w:rsidP="00CA4846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B21B93">
              <w:rPr>
                <w:rFonts w:ascii="Times New Roman" w:hAnsi="Times New Roman"/>
                <w:sz w:val="24"/>
                <w:szCs w:val="24"/>
              </w:rPr>
              <w:t>ополнить уголок Экспериментирования коллекци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Pr="00B21B93">
              <w:rPr>
                <w:rFonts w:ascii="Times New Roman" w:hAnsi="Times New Roman"/>
                <w:sz w:val="24"/>
                <w:szCs w:val="24"/>
              </w:rPr>
              <w:t xml:space="preserve">семян,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экспериментальной деятельности с семенами.</w:t>
            </w:r>
          </w:p>
          <w:p w:rsidR="00565577" w:rsidRPr="00FE3847" w:rsidRDefault="00565577" w:rsidP="003F6EE2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март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5577" w:rsidRPr="003E1F7C" w:rsidTr="00ED181A">
        <w:trPr>
          <w:trHeight w:val="177"/>
        </w:trPr>
        <w:tc>
          <w:tcPr>
            <w:tcW w:w="5605" w:type="dxa"/>
            <w:vMerge/>
          </w:tcPr>
          <w:p w:rsidR="00565577" w:rsidRPr="00FE3847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565577" w:rsidRPr="00CA4846" w:rsidRDefault="00565577" w:rsidP="00BC279E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846">
              <w:rPr>
                <w:rFonts w:ascii="Times New Roman" w:hAnsi="Times New Roman"/>
                <w:bCs/>
                <w:sz w:val="24"/>
                <w:szCs w:val="24"/>
              </w:rPr>
              <w:t>Пополнение уголка Природы дидак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тическими материалами о космосе.</w:t>
            </w:r>
          </w:p>
          <w:p w:rsidR="00565577" w:rsidRPr="006D16DF" w:rsidRDefault="00565577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A4846">
              <w:rPr>
                <w:rFonts w:ascii="Times New Roman" w:hAnsi="Times New Roman"/>
                <w:bCs/>
                <w:sz w:val="24"/>
                <w:szCs w:val="24"/>
              </w:rPr>
              <w:t>Оборудование уголка родного края разнообразными атрибутами и материалами: подбор дидактических материалов ко дню Победы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дидактические материалы на тему «Животные в годы Великой Отечественной войны», макет «Вечный огонь в Ярославле»</w:t>
            </w:r>
            <w:r w:rsidRPr="00CA484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Pr="00FE3847" w:rsidRDefault="00565577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5577" w:rsidRPr="003E1F7C" w:rsidTr="00BC279E">
        <w:trPr>
          <w:trHeight w:val="350"/>
        </w:trPr>
        <w:tc>
          <w:tcPr>
            <w:tcW w:w="5605" w:type="dxa"/>
            <w:vMerge/>
          </w:tcPr>
          <w:p w:rsidR="00565577" w:rsidRPr="00FE3847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565577" w:rsidRDefault="00565577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32E79">
              <w:rPr>
                <w:rFonts w:ascii="Times New Roman" w:hAnsi="Times New Roman"/>
                <w:bCs/>
                <w:sz w:val="24"/>
                <w:szCs w:val="24"/>
              </w:rPr>
              <w:t>Проведение аудита РППС в группе, подведение итогов по результатам аудита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65577" w:rsidRDefault="00565577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РППС участка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весенний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(высадка рассады овощей, цветов).</w:t>
            </w:r>
          </w:p>
          <w:p w:rsidR="00565577" w:rsidRPr="00FE3847" w:rsidRDefault="00565577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5577" w:rsidRPr="003E1F7C" w:rsidTr="003E1F7C">
        <w:trPr>
          <w:trHeight w:val="609"/>
        </w:trPr>
        <w:tc>
          <w:tcPr>
            <w:tcW w:w="5605" w:type="dxa"/>
            <w:vMerge/>
          </w:tcPr>
          <w:p w:rsidR="00565577" w:rsidRPr="00FE3847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565577" w:rsidRDefault="00565577" w:rsidP="00DC094B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0DC8">
              <w:rPr>
                <w:rFonts w:ascii="Times New Roman" w:hAnsi="Times New Roman"/>
                <w:bCs/>
                <w:sz w:val="24"/>
                <w:szCs w:val="24"/>
              </w:rPr>
              <w:t>Пополнение уголка Природы материалами, дидактическими играми по теме «Лето», природными материалами.</w:t>
            </w:r>
          </w:p>
          <w:p w:rsidR="00565577" w:rsidRPr="00EE0DC8" w:rsidRDefault="00565577" w:rsidP="00DC094B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ИЗО раскрасками на темы «Насекомые», «Цветочная клумба», «Раскраски для девочек», «Раскраски для мальчиков».</w:t>
            </w:r>
          </w:p>
          <w:p w:rsidR="00565577" w:rsidRDefault="00565577" w:rsidP="00423BEC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РППС участка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летний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(о</w:t>
            </w: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рганизация мини-огорода, цветников (продолжение)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565577" w:rsidRPr="00FE3847" w:rsidRDefault="00565577" w:rsidP="00423BEC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летний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Летний период</w:t>
            </w:r>
          </w:p>
          <w:p w:rsidR="00565577" w:rsidRPr="00DA1EFE" w:rsidRDefault="00565577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565577" w:rsidRPr="00F53A96" w:rsidRDefault="00565577" w:rsidP="00FE3847">
      <w:pPr>
        <w:pStyle w:val="ListParagraph"/>
        <w:tabs>
          <w:tab w:val="left" w:pos="979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565577" w:rsidRPr="00F53A96" w:rsidSect="00D02A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2497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97043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B8E39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B424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4A35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F82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682D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66A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BAF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3CE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7F6EA9"/>
    <w:multiLevelType w:val="hybridMultilevel"/>
    <w:tmpl w:val="1E9A4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8E978C0"/>
    <w:multiLevelType w:val="hybridMultilevel"/>
    <w:tmpl w:val="2CC60B2E"/>
    <w:lvl w:ilvl="0" w:tplc="4B380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B421139"/>
    <w:multiLevelType w:val="hybridMultilevel"/>
    <w:tmpl w:val="CD6C5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463B9E"/>
    <w:multiLevelType w:val="hybridMultilevel"/>
    <w:tmpl w:val="D5F80196"/>
    <w:lvl w:ilvl="0" w:tplc="398657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77A462B"/>
    <w:multiLevelType w:val="hybridMultilevel"/>
    <w:tmpl w:val="601A6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A03E4"/>
    <w:multiLevelType w:val="hybridMultilevel"/>
    <w:tmpl w:val="B24801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22420828"/>
    <w:multiLevelType w:val="hybridMultilevel"/>
    <w:tmpl w:val="BB86781A"/>
    <w:lvl w:ilvl="0" w:tplc="149E50E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7895F64"/>
    <w:multiLevelType w:val="hybridMultilevel"/>
    <w:tmpl w:val="147A02F6"/>
    <w:lvl w:ilvl="0" w:tplc="EC900A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08791D"/>
    <w:multiLevelType w:val="hybridMultilevel"/>
    <w:tmpl w:val="2014F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40155B2"/>
    <w:multiLevelType w:val="hybridMultilevel"/>
    <w:tmpl w:val="BDB09D68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18974A0"/>
    <w:multiLevelType w:val="hybridMultilevel"/>
    <w:tmpl w:val="1F600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E37B72"/>
    <w:multiLevelType w:val="hybridMultilevel"/>
    <w:tmpl w:val="380228B2"/>
    <w:lvl w:ilvl="0" w:tplc="041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22">
    <w:nsid w:val="4F954865"/>
    <w:multiLevelType w:val="hybridMultilevel"/>
    <w:tmpl w:val="42A05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8CE2C1B"/>
    <w:multiLevelType w:val="hybridMultilevel"/>
    <w:tmpl w:val="699C15B6"/>
    <w:lvl w:ilvl="0" w:tplc="503E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FC37B9"/>
    <w:multiLevelType w:val="hybridMultilevel"/>
    <w:tmpl w:val="03CE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3AF6C83"/>
    <w:multiLevelType w:val="hybridMultilevel"/>
    <w:tmpl w:val="ADCCDA28"/>
    <w:lvl w:ilvl="0" w:tplc="D7600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1"/>
  </w:num>
  <w:num w:numId="14">
    <w:abstractNumId w:val="11"/>
  </w:num>
  <w:num w:numId="15">
    <w:abstractNumId w:val="14"/>
  </w:num>
  <w:num w:numId="16">
    <w:abstractNumId w:val="10"/>
  </w:num>
  <w:num w:numId="17">
    <w:abstractNumId w:val="19"/>
  </w:num>
  <w:num w:numId="18">
    <w:abstractNumId w:val="22"/>
  </w:num>
  <w:num w:numId="19">
    <w:abstractNumId w:val="16"/>
  </w:num>
  <w:num w:numId="20">
    <w:abstractNumId w:val="17"/>
  </w:num>
  <w:num w:numId="21">
    <w:abstractNumId w:val="18"/>
  </w:num>
  <w:num w:numId="22">
    <w:abstractNumId w:val="15"/>
  </w:num>
  <w:num w:numId="23">
    <w:abstractNumId w:val="25"/>
  </w:num>
  <w:num w:numId="24">
    <w:abstractNumId w:val="12"/>
  </w:num>
  <w:num w:numId="25">
    <w:abstractNumId w:val="24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584"/>
    <w:rsid w:val="00007136"/>
    <w:rsid w:val="00013E1D"/>
    <w:rsid w:val="000205B1"/>
    <w:rsid w:val="000224F0"/>
    <w:rsid w:val="00025956"/>
    <w:rsid w:val="00032E79"/>
    <w:rsid w:val="000344B9"/>
    <w:rsid w:val="0004454B"/>
    <w:rsid w:val="000450F5"/>
    <w:rsid w:val="000602CC"/>
    <w:rsid w:val="00074870"/>
    <w:rsid w:val="000768E7"/>
    <w:rsid w:val="00087964"/>
    <w:rsid w:val="000A05D2"/>
    <w:rsid w:val="000A1BE3"/>
    <w:rsid w:val="000A1E77"/>
    <w:rsid w:val="000A23F6"/>
    <w:rsid w:val="000A51B6"/>
    <w:rsid w:val="000B505C"/>
    <w:rsid w:val="000C2ED9"/>
    <w:rsid w:val="000E748F"/>
    <w:rsid w:val="000F32A3"/>
    <w:rsid w:val="000F42F3"/>
    <w:rsid w:val="000F48AD"/>
    <w:rsid w:val="000F56D5"/>
    <w:rsid w:val="00107A32"/>
    <w:rsid w:val="00132AA4"/>
    <w:rsid w:val="00133104"/>
    <w:rsid w:val="001427B8"/>
    <w:rsid w:val="0015020D"/>
    <w:rsid w:val="00170385"/>
    <w:rsid w:val="0017340F"/>
    <w:rsid w:val="001741EF"/>
    <w:rsid w:val="001B3D49"/>
    <w:rsid w:val="001B6250"/>
    <w:rsid w:val="001B7FA9"/>
    <w:rsid w:val="001C70D3"/>
    <w:rsid w:val="001D5DE1"/>
    <w:rsid w:val="001E4294"/>
    <w:rsid w:val="001E475F"/>
    <w:rsid w:val="001F0D01"/>
    <w:rsid w:val="001F40AA"/>
    <w:rsid w:val="001F5AEB"/>
    <w:rsid w:val="00217BFC"/>
    <w:rsid w:val="0022526F"/>
    <w:rsid w:val="00235D00"/>
    <w:rsid w:val="00244F61"/>
    <w:rsid w:val="00283A35"/>
    <w:rsid w:val="00285E3D"/>
    <w:rsid w:val="00290111"/>
    <w:rsid w:val="002949E7"/>
    <w:rsid w:val="00294A17"/>
    <w:rsid w:val="002A16C5"/>
    <w:rsid w:val="002A498D"/>
    <w:rsid w:val="002C0EC2"/>
    <w:rsid w:val="002C735F"/>
    <w:rsid w:val="002D0A8C"/>
    <w:rsid w:val="002D52D0"/>
    <w:rsid w:val="002E05E5"/>
    <w:rsid w:val="002E4382"/>
    <w:rsid w:val="002F13B9"/>
    <w:rsid w:val="002F33DB"/>
    <w:rsid w:val="00307B24"/>
    <w:rsid w:val="003172CA"/>
    <w:rsid w:val="00333DED"/>
    <w:rsid w:val="003341F2"/>
    <w:rsid w:val="003412D6"/>
    <w:rsid w:val="00344F61"/>
    <w:rsid w:val="0035619D"/>
    <w:rsid w:val="00357206"/>
    <w:rsid w:val="00375F0D"/>
    <w:rsid w:val="003917DC"/>
    <w:rsid w:val="003921D4"/>
    <w:rsid w:val="003A26CB"/>
    <w:rsid w:val="003C0849"/>
    <w:rsid w:val="003C6302"/>
    <w:rsid w:val="003D0C36"/>
    <w:rsid w:val="003E08A0"/>
    <w:rsid w:val="003E1F7C"/>
    <w:rsid w:val="003F3AC3"/>
    <w:rsid w:val="003F6EE2"/>
    <w:rsid w:val="003F747A"/>
    <w:rsid w:val="00404148"/>
    <w:rsid w:val="00416D6A"/>
    <w:rsid w:val="00423BEC"/>
    <w:rsid w:val="00424BDD"/>
    <w:rsid w:val="00434B4C"/>
    <w:rsid w:val="00443C95"/>
    <w:rsid w:val="00451268"/>
    <w:rsid w:val="004530F0"/>
    <w:rsid w:val="00457BCD"/>
    <w:rsid w:val="00464746"/>
    <w:rsid w:val="0046614E"/>
    <w:rsid w:val="00466F8B"/>
    <w:rsid w:val="00485728"/>
    <w:rsid w:val="004933F8"/>
    <w:rsid w:val="004A01F6"/>
    <w:rsid w:val="004A48CE"/>
    <w:rsid w:val="004B497D"/>
    <w:rsid w:val="004B4DF0"/>
    <w:rsid w:val="004C3A93"/>
    <w:rsid w:val="004D53D8"/>
    <w:rsid w:val="004E3508"/>
    <w:rsid w:val="004F00B1"/>
    <w:rsid w:val="004F2F66"/>
    <w:rsid w:val="00503FE5"/>
    <w:rsid w:val="00521AC4"/>
    <w:rsid w:val="00521F5D"/>
    <w:rsid w:val="00523615"/>
    <w:rsid w:val="00524233"/>
    <w:rsid w:val="005276D8"/>
    <w:rsid w:val="00554C81"/>
    <w:rsid w:val="00565577"/>
    <w:rsid w:val="005670CD"/>
    <w:rsid w:val="00570EA0"/>
    <w:rsid w:val="005756D8"/>
    <w:rsid w:val="00582DD7"/>
    <w:rsid w:val="005935B6"/>
    <w:rsid w:val="00596925"/>
    <w:rsid w:val="005A3230"/>
    <w:rsid w:val="005B27DD"/>
    <w:rsid w:val="005B6BA9"/>
    <w:rsid w:val="005C1F65"/>
    <w:rsid w:val="005C2B88"/>
    <w:rsid w:val="005C37DF"/>
    <w:rsid w:val="005D5E86"/>
    <w:rsid w:val="005D6ACA"/>
    <w:rsid w:val="005D760C"/>
    <w:rsid w:val="005E01B2"/>
    <w:rsid w:val="005F3C78"/>
    <w:rsid w:val="00603ABF"/>
    <w:rsid w:val="00604ABD"/>
    <w:rsid w:val="006332C1"/>
    <w:rsid w:val="00651BE5"/>
    <w:rsid w:val="00652A82"/>
    <w:rsid w:val="006710CF"/>
    <w:rsid w:val="006739CA"/>
    <w:rsid w:val="00697141"/>
    <w:rsid w:val="006A668E"/>
    <w:rsid w:val="006B684A"/>
    <w:rsid w:val="006C0E53"/>
    <w:rsid w:val="006D16DF"/>
    <w:rsid w:val="006D726D"/>
    <w:rsid w:val="0074076C"/>
    <w:rsid w:val="00747EF4"/>
    <w:rsid w:val="0075601D"/>
    <w:rsid w:val="00756D8C"/>
    <w:rsid w:val="0076242A"/>
    <w:rsid w:val="00764750"/>
    <w:rsid w:val="007660F4"/>
    <w:rsid w:val="00767FCB"/>
    <w:rsid w:val="00770866"/>
    <w:rsid w:val="00775C39"/>
    <w:rsid w:val="007A481D"/>
    <w:rsid w:val="007A4D1A"/>
    <w:rsid w:val="007C6DE4"/>
    <w:rsid w:val="007D19E8"/>
    <w:rsid w:val="007E1DB7"/>
    <w:rsid w:val="007E7565"/>
    <w:rsid w:val="007E75C8"/>
    <w:rsid w:val="007F1202"/>
    <w:rsid w:val="007F4986"/>
    <w:rsid w:val="007F72DE"/>
    <w:rsid w:val="00814097"/>
    <w:rsid w:val="00821EF1"/>
    <w:rsid w:val="00824E3E"/>
    <w:rsid w:val="008504E2"/>
    <w:rsid w:val="00880F1A"/>
    <w:rsid w:val="00884F45"/>
    <w:rsid w:val="00890BDF"/>
    <w:rsid w:val="0089555D"/>
    <w:rsid w:val="00895D75"/>
    <w:rsid w:val="0089787D"/>
    <w:rsid w:val="008C22B8"/>
    <w:rsid w:val="008C373C"/>
    <w:rsid w:val="008C5352"/>
    <w:rsid w:val="008D3BCE"/>
    <w:rsid w:val="008E05E5"/>
    <w:rsid w:val="008F21C9"/>
    <w:rsid w:val="008F55DC"/>
    <w:rsid w:val="00900451"/>
    <w:rsid w:val="0090467F"/>
    <w:rsid w:val="009219C7"/>
    <w:rsid w:val="00922EC0"/>
    <w:rsid w:val="00926502"/>
    <w:rsid w:val="00940E67"/>
    <w:rsid w:val="009419C1"/>
    <w:rsid w:val="00945F9A"/>
    <w:rsid w:val="00955D99"/>
    <w:rsid w:val="00956B1B"/>
    <w:rsid w:val="00973BFD"/>
    <w:rsid w:val="00977365"/>
    <w:rsid w:val="009779EF"/>
    <w:rsid w:val="00983CD8"/>
    <w:rsid w:val="009865D6"/>
    <w:rsid w:val="009909A6"/>
    <w:rsid w:val="00991880"/>
    <w:rsid w:val="009942BC"/>
    <w:rsid w:val="009967F0"/>
    <w:rsid w:val="00997269"/>
    <w:rsid w:val="009977C9"/>
    <w:rsid w:val="009B77A3"/>
    <w:rsid w:val="009C4159"/>
    <w:rsid w:val="009C497F"/>
    <w:rsid w:val="009D017F"/>
    <w:rsid w:val="009D3462"/>
    <w:rsid w:val="009D5525"/>
    <w:rsid w:val="009D59F4"/>
    <w:rsid w:val="009E708B"/>
    <w:rsid w:val="009F61F8"/>
    <w:rsid w:val="00A04FF3"/>
    <w:rsid w:val="00A11CC0"/>
    <w:rsid w:val="00A135B0"/>
    <w:rsid w:val="00A1743F"/>
    <w:rsid w:val="00A20F68"/>
    <w:rsid w:val="00A23297"/>
    <w:rsid w:val="00A2588E"/>
    <w:rsid w:val="00A355D6"/>
    <w:rsid w:val="00A40317"/>
    <w:rsid w:val="00A47109"/>
    <w:rsid w:val="00A601F4"/>
    <w:rsid w:val="00A64EE8"/>
    <w:rsid w:val="00A76FB4"/>
    <w:rsid w:val="00A83B7F"/>
    <w:rsid w:val="00AA1BD9"/>
    <w:rsid w:val="00AA238D"/>
    <w:rsid w:val="00AA4A07"/>
    <w:rsid w:val="00AA5983"/>
    <w:rsid w:val="00AB0E39"/>
    <w:rsid w:val="00AC280D"/>
    <w:rsid w:val="00AD18E2"/>
    <w:rsid w:val="00AE1AB2"/>
    <w:rsid w:val="00AE2A44"/>
    <w:rsid w:val="00AE2F51"/>
    <w:rsid w:val="00AE40D7"/>
    <w:rsid w:val="00AE7913"/>
    <w:rsid w:val="00AE7A40"/>
    <w:rsid w:val="00B00DCB"/>
    <w:rsid w:val="00B01B44"/>
    <w:rsid w:val="00B03692"/>
    <w:rsid w:val="00B21B93"/>
    <w:rsid w:val="00B42A72"/>
    <w:rsid w:val="00B52047"/>
    <w:rsid w:val="00B6254C"/>
    <w:rsid w:val="00B64540"/>
    <w:rsid w:val="00B67A2F"/>
    <w:rsid w:val="00B73917"/>
    <w:rsid w:val="00B81E4A"/>
    <w:rsid w:val="00B866B9"/>
    <w:rsid w:val="00B93872"/>
    <w:rsid w:val="00B94595"/>
    <w:rsid w:val="00B97923"/>
    <w:rsid w:val="00BA01B0"/>
    <w:rsid w:val="00BA14AA"/>
    <w:rsid w:val="00BA36E2"/>
    <w:rsid w:val="00BC279E"/>
    <w:rsid w:val="00BE0916"/>
    <w:rsid w:val="00BE5E8D"/>
    <w:rsid w:val="00BE5F2F"/>
    <w:rsid w:val="00BE7A4D"/>
    <w:rsid w:val="00BF6188"/>
    <w:rsid w:val="00C14475"/>
    <w:rsid w:val="00C25A2E"/>
    <w:rsid w:val="00C272D2"/>
    <w:rsid w:val="00C437B7"/>
    <w:rsid w:val="00C45519"/>
    <w:rsid w:val="00C73192"/>
    <w:rsid w:val="00C76DCE"/>
    <w:rsid w:val="00C869E5"/>
    <w:rsid w:val="00C934BC"/>
    <w:rsid w:val="00C955C8"/>
    <w:rsid w:val="00CA0E2D"/>
    <w:rsid w:val="00CA4846"/>
    <w:rsid w:val="00CB2A8A"/>
    <w:rsid w:val="00CB4D7B"/>
    <w:rsid w:val="00CD65FA"/>
    <w:rsid w:val="00CF3A6E"/>
    <w:rsid w:val="00CF4CA6"/>
    <w:rsid w:val="00D00816"/>
    <w:rsid w:val="00D02AE1"/>
    <w:rsid w:val="00D15F5E"/>
    <w:rsid w:val="00D2388C"/>
    <w:rsid w:val="00D330A0"/>
    <w:rsid w:val="00D34376"/>
    <w:rsid w:val="00D630C9"/>
    <w:rsid w:val="00D638F2"/>
    <w:rsid w:val="00D67C37"/>
    <w:rsid w:val="00D7404C"/>
    <w:rsid w:val="00DA1EFE"/>
    <w:rsid w:val="00DA26C4"/>
    <w:rsid w:val="00DA5C66"/>
    <w:rsid w:val="00DB16B8"/>
    <w:rsid w:val="00DC094B"/>
    <w:rsid w:val="00DE129C"/>
    <w:rsid w:val="00E025CA"/>
    <w:rsid w:val="00E16584"/>
    <w:rsid w:val="00E25C11"/>
    <w:rsid w:val="00E346A0"/>
    <w:rsid w:val="00E369D5"/>
    <w:rsid w:val="00E3749D"/>
    <w:rsid w:val="00E37645"/>
    <w:rsid w:val="00E4072B"/>
    <w:rsid w:val="00E52448"/>
    <w:rsid w:val="00E601EE"/>
    <w:rsid w:val="00E652F8"/>
    <w:rsid w:val="00E65750"/>
    <w:rsid w:val="00E81E0F"/>
    <w:rsid w:val="00E916D3"/>
    <w:rsid w:val="00E96179"/>
    <w:rsid w:val="00EB175C"/>
    <w:rsid w:val="00EB30D2"/>
    <w:rsid w:val="00EB6FF1"/>
    <w:rsid w:val="00EC1E45"/>
    <w:rsid w:val="00EC4EC8"/>
    <w:rsid w:val="00EC6F27"/>
    <w:rsid w:val="00ED181A"/>
    <w:rsid w:val="00ED4243"/>
    <w:rsid w:val="00ED4E44"/>
    <w:rsid w:val="00ED5CB7"/>
    <w:rsid w:val="00EE0DC8"/>
    <w:rsid w:val="00EE17B1"/>
    <w:rsid w:val="00EE7024"/>
    <w:rsid w:val="00F00C85"/>
    <w:rsid w:val="00F23230"/>
    <w:rsid w:val="00F2437F"/>
    <w:rsid w:val="00F463F7"/>
    <w:rsid w:val="00F53A96"/>
    <w:rsid w:val="00F71E4E"/>
    <w:rsid w:val="00F77877"/>
    <w:rsid w:val="00F90A29"/>
    <w:rsid w:val="00F93AB4"/>
    <w:rsid w:val="00FA6806"/>
    <w:rsid w:val="00FB7844"/>
    <w:rsid w:val="00FC6306"/>
    <w:rsid w:val="00FC7028"/>
    <w:rsid w:val="00FD0BB4"/>
    <w:rsid w:val="00FD67E6"/>
    <w:rsid w:val="00FE1D92"/>
    <w:rsid w:val="00FE3847"/>
    <w:rsid w:val="00FE3FBE"/>
    <w:rsid w:val="00FF0E00"/>
    <w:rsid w:val="00FF1CAA"/>
    <w:rsid w:val="00FF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C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165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E1A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7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8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901</TotalTime>
  <Pages>3</Pages>
  <Words>843</Words>
  <Characters>4810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НеЮрик</cp:lastModifiedBy>
  <cp:revision>283</cp:revision>
  <cp:lastPrinted>2019-09-10T10:13:00Z</cp:lastPrinted>
  <dcterms:created xsi:type="dcterms:W3CDTF">2015-08-11T14:01:00Z</dcterms:created>
  <dcterms:modified xsi:type="dcterms:W3CDTF">2025-09-12T20:45:00Z</dcterms:modified>
</cp:coreProperties>
</file>