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7F6" w:rsidRDefault="00BD77F6" w:rsidP="0064663C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/>
          <w:color w:val="333333"/>
          <w:kern w:val="36"/>
          <w:sz w:val="24"/>
          <w:szCs w:val="24"/>
          <w:lang w:eastAsia="ru-RU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D4681">
        <w:rPr>
          <w:rFonts w:ascii="Times New Roman" w:hAnsi="Times New Roman" w:cs="Times New Roman"/>
          <w:color w:val="000000"/>
          <w:sz w:val="28"/>
          <w:szCs w:val="28"/>
        </w:rPr>
        <w:t>Муниципальное дошкольное образовательное учреждение</w:t>
      </w: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D4681">
        <w:rPr>
          <w:rFonts w:ascii="Times New Roman" w:hAnsi="Times New Roman" w:cs="Times New Roman"/>
          <w:color w:val="000000"/>
          <w:sz w:val="28"/>
          <w:szCs w:val="28"/>
        </w:rPr>
        <w:t>«Детский сад № 75»</w:t>
      </w: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FD4681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Методическая разработка 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>конспект совместной образовательной деятельности</w:t>
      </w:r>
    </w:p>
    <w:p w:rsidR="00BD77F6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>художественно-эстетическому развитию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>с детьми средней группы (возраст детей 4-5 лет)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 xml:space="preserve">на тему: </w:t>
      </w:r>
      <w:r w:rsidRPr="00561548">
        <w:rPr>
          <w:rFonts w:ascii="Times New Roman" w:hAnsi="Times New Roman" w:cs="Times New Roman"/>
          <w:b/>
          <w:color w:val="000000"/>
          <w:sz w:val="28"/>
          <w:szCs w:val="28"/>
        </w:rPr>
        <w:t>«Аквариумные рыбки»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b/>
          <w:color w:val="000000"/>
          <w:sz w:val="28"/>
          <w:szCs w:val="28"/>
        </w:rPr>
        <w:t>Разработала и провела</w:t>
      </w:r>
      <w:r w:rsidRPr="0056154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D77F6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A3D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квалификационной категории</w:t>
      </w:r>
    </w:p>
    <w:p w:rsidR="00BD77F6" w:rsidRPr="00304879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Мокеева Елена Владимировна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D77F6" w:rsidRPr="00561548" w:rsidRDefault="00BD77F6" w:rsidP="00851DD1">
      <w:pPr>
        <w:pStyle w:val="BodyText"/>
        <w:widowControl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1548">
        <w:rPr>
          <w:rFonts w:ascii="Times New Roman" w:hAnsi="Times New Roman" w:cs="Times New Roman"/>
          <w:color w:val="000000"/>
          <w:sz w:val="28"/>
          <w:szCs w:val="28"/>
        </w:rPr>
        <w:t>Ярославль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61548">
        <w:rPr>
          <w:rFonts w:ascii="Times New Roman" w:hAnsi="Times New Roman" w:cs="Times New Roman"/>
          <w:color w:val="000000"/>
          <w:sz w:val="28"/>
          <w:szCs w:val="28"/>
        </w:rPr>
        <w:t xml:space="preserve"> 2019</w:t>
      </w:r>
    </w:p>
    <w:p w:rsidR="00BD77F6" w:rsidRPr="00561548" w:rsidRDefault="00BD77F6" w:rsidP="00851DD1">
      <w:pPr>
        <w:pStyle w:val="BodyText"/>
        <w:widowControl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468" w:type="dxa"/>
        <w:tblLook w:val="01E0"/>
      </w:tblPr>
      <w:tblGrid>
        <w:gridCol w:w="2628"/>
        <w:gridCol w:w="6840"/>
      </w:tblGrid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right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 xml:space="preserve">      Образовательная область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pStyle w:val="BodyText"/>
              <w:widowControl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5FD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  Художественно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FE5FD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эстетическое развитие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right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Интегрированные области: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pStyle w:val="BodyText"/>
              <w:widowControl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5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Речевое развитие, физическое развитие.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right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Цель: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pStyle w:val="BodyText"/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Совершенствование умения изображать аквариумных рыбок с помощью изобразительных средств, </w:t>
            </w:r>
            <w:r w:rsidRPr="00FE5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правильно перед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E5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вая пропорции, форму  и величину.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Задачи:   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spacing w:after="0" w:line="240" w:lineRule="auto"/>
              <w:ind w:left="360" w:hanging="294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Воспитательные</w:t>
            </w: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BD77F6" w:rsidRPr="00BF24F1" w:rsidRDefault="00BD77F6" w:rsidP="00C250C3">
            <w:pPr>
              <w:numPr>
                <w:ilvl w:val="0"/>
                <w:numId w:val="5"/>
              </w:numPr>
              <w:tabs>
                <w:tab w:val="clear" w:pos="1005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в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оспит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ыв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ать интерес  и бережное отношение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 аквариумным </w:t>
            </w:r>
            <w:r w:rsidRPr="00BF24F1"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рыбкам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в</w:t>
            </w:r>
            <w:r w:rsidRPr="00C250C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оспитывать любовь к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природе, </w:t>
            </w:r>
            <w:r w:rsidRPr="00C250C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бережное отношение к окружающему миру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:rsidR="00BD77F6" w:rsidRPr="00C250C3" w:rsidRDefault="00BD77F6" w:rsidP="00BF24F1">
            <w:pPr>
              <w:numPr>
                <w:ilvl w:val="0"/>
                <w:numId w:val="5"/>
              </w:numPr>
              <w:tabs>
                <w:tab w:val="clear" w:pos="1005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в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оспитывать самостоятельность, умение отмечать выразительные изображения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:rsidR="00BD77F6" w:rsidRPr="00BF24F1" w:rsidRDefault="00BD77F6" w:rsidP="00BF24F1">
            <w:pPr>
              <w:numPr>
                <w:ilvl w:val="0"/>
                <w:numId w:val="5"/>
              </w:numPr>
              <w:tabs>
                <w:tab w:val="clear" w:pos="1005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в</w:t>
            </w:r>
            <w:r w:rsidRPr="00C250C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ызывать у детей радость от созданн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ого</w:t>
            </w:r>
            <w:r w:rsidRPr="00C250C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ими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рисунка;</w:t>
            </w:r>
          </w:p>
          <w:p w:rsidR="00BD77F6" w:rsidRPr="00FE5FD3" w:rsidRDefault="00BD77F6" w:rsidP="00BF24F1">
            <w:pPr>
              <w:numPr>
                <w:ilvl w:val="0"/>
                <w:numId w:val="5"/>
              </w:numPr>
              <w:tabs>
                <w:tab w:val="clear" w:pos="1005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продолжать формировать и воспитывать чувство 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бережно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го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отношени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я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к  своему здоровью.</w:t>
            </w:r>
          </w:p>
          <w:p w:rsidR="00BD77F6" w:rsidRDefault="00BD77F6" w:rsidP="008E641B">
            <w:pPr>
              <w:spacing w:after="0" w:line="240" w:lineRule="auto"/>
              <w:ind w:left="360" w:hanging="294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Развивающие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u w:val="single"/>
                <w:lang w:eastAsia="ru-RU"/>
              </w:rPr>
              <w:t>:</w:t>
            </w:r>
          </w:p>
          <w:p w:rsidR="00BD77F6" w:rsidRPr="00C250C3" w:rsidRDefault="00BD77F6" w:rsidP="00C250C3">
            <w:pPr>
              <w:numPr>
                <w:ilvl w:val="0"/>
                <w:numId w:val="6"/>
              </w:numPr>
              <w:tabs>
                <w:tab w:val="clear" w:pos="786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C250C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развивать кругозор и активизировать словарный запас детей;</w:t>
            </w:r>
          </w:p>
          <w:p w:rsidR="00BD77F6" w:rsidRPr="00C250C3" w:rsidRDefault="00BD77F6" w:rsidP="00C250C3">
            <w:pPr>
              <w:numPr>
                <w:ilvl w:val="0"/>
                <w:numId w:val="6"/>
              </w:numPr>
              <w:tabs>
                <w:tab w:val="clear" w:pos="786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C250C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продолжать развивать навыки 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и умения рисования цветными карандашами и фломастерами</w:t>
            </w:r>
            <w:r w:rsidRPr="00C250C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D77F6" w:rsidRPr="00C250C3" w:rsidRDefault="00BD77F6" w:rsidP="00C250C3">
            <w:pPr>
              <w:numPr>
                <w:ilvl w:val="0"/>
                <w:numId w:val="6"/>
              </w:numPr>
              <w:tabs>
                <w:tab w:val="clear" w:pos="786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C250C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развивать мелкую моторику рук детей;</w:t>
            </w:r>
          </w:p>
          <w:p w:rsidR="00BD77F6" w:rsidRDefault="00BD77F6" w:rsidP="00C250C3">
            <w:pPr>
              <w:numPr>
                <w:ilvl w:val="0"/>
                <w:numId w:val="6"/>
              </w:numPr>
              <w:tabs>
                <w:tab w:val="clear" w:pos="786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C250C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совершенствовать творческую активность детей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, самостоятельность,</w:t>
            </w:r>
            <w:r w:rsidRPr="00C250C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азвивать эстетическое восприятие (цветовое восприятие)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D77F6" w:rsidRPr="00FE5FD3" w:rsidRDefault="00BD77F6" w:rsidP="00BF24F1">
            <w:pPr>
              <w:numPr>
                <w:ilvl w:val="0"/>
                <w:numId w:val="6"/>
              </w:numPr>
              <w:tabs>
                <w:tab w:val="clear" w:pos="786"/>
                <w:tab w:val="num" w:pos="252"/>
              </w:tabs>
              <w:spacing w:after="0" w:line="240" w:lineRule="auto"/>
              <w:ind w:left="72" w:firstLine="0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ормировать умение наблюдать и запоминать поэтапное изображение объекта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D77F6" w:rsidRPr="00FE5FD3" w:rsidRDefault="00BD77F6" w:rsidP="00FE5FD3">
            <w:pPr>
              <w:spacing w:after="0" w:line="240" w:lineRule="auto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Образовательные</w:t>
            </w:r>
            <w:r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:</w:t>
            </w:r>
          </w:p>
          <w:p w:rsidR="00BD77F6" w:rsidRDefault="00BD77F6" w:rsidP="009C3A45">
            <w:pPr>
              <w:numPr>
                <w:ilvl w:val="0"/>
                <w:numId w:val="17"/>
              </w:numPr>
              <w:tabs>
                <w:tab w:val="clear" w:pos="1080"/>
                <w:tab w:val="num" w:pos="252"/>
              </w:tabs>
              <w:spacing w:after="0" w:line="240" w:lineRule="auto"/>
              <w:ind w:left="72" w:firstLine="0"/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создать условия для закрепления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представлени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й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об аквариумной рыбке как о домашнем питомце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:rsidR="00BD77F6" w:rsidRDefault="00BD77F6" w:rsidP="009C3A45">
            <w:pPr>
              <w:numPr>
                <w:ilvl w:val="0"/>
                <w:numId w:val="17"/>
              </w:numPr>
              <w:tabs>
                <w:tab w:val="clear" w:pos="1080"/>
                <w:tab w:val="num" w:pos="252"/>
              </w:tabs>
              <w:spacing w:after="0" w:line="240" w:lineRule="auto"/>
              <w:ind w:left="72" w:firstLine="0"/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формировать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умение изображать </w:t>
            </w:r>
            <w:r w:rsidRPr="009C3A45"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рыбку</w:t>
            </w:r>
            <w:r w:rsidRPr="009C3A45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,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выделяя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части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ее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тела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:rsidR="00BD77F6" w:rsidRDefault="00BD77F6" w:rsidP="009C3A45">
            <w:pPr>
              <w:numPr>
                <w:ilvl w:val="0"/>
                <w:numId w:val="17"/>
              </w:numPr>
              <w:tabs>
                <w:tab w:val="clear" w:pos="1080"/>
                <w:tab w:val="num" w:pos="252"/>
              </w:tabs>
              <w:spacing w:after="0" w:line="240" w:lineRule="auto"/>
              <w:ind w:left="72" w:firstLine="0"/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формировать умение пра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вильно определять соотношения по величине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частей тела рыбки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, характерные особенности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;</w:t>
            </w:r>
          </w:p>
          <w:p w:rsidR="00BD77F6" w:rsidRPr="009C3A45" w:rsidRDefault="00BD77F6" w:rsidP="009C3A45">
            <w:pPr>
              <w:numPr>
                <w:ilvl w:val="0"/>
                <w:numId w:val="17"/>
              </w:numPr>
              <w:tabs>
                <w:tab w:val="clear" w:pos="1080"/>
                <w:tab w:val="num" w:pos="252"/>
              </w:tabs>
              <w:spacing w:after="0" w:line="240" w:lineRule="auto"/>
              <w:ind w:left="72" w:firstLine="0"/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упражнять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закрашивать, не выходя за 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контур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рисунк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а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, рисовать </w:t>
            </w:r>
            <w:r w:rsidRPr="00FE5FD3"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овал</w:t>
            </w:r>
            <w:r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ы разного размера</w:t>
            </w:r>
            <w:r w:rsidRPr="00FE5FD3"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и треугольник</w:t>
            </w:r>
            <w:r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;</w:t>
            </w:r>
          </w:p>
          <w:p w:rsidR="00BD77F6" w:rsidRPr="00FE5FD3" w:rsidRDefault="00BD77F6" w:rsidP="009C3A45">
            <w:pPr>
              <w:numPr>
                <w:ilvl w:val="0"/>
                <w:numId w:val="17"/>
              </w:numPr>
              <w:tabs>
                <w:tab w:val="clear" w:pos="1080"/>
                <w:tab w:val="num" w:pos="252"/>
              </w:tabs>
              <w:spacing w:after="0" w:line="240" w:lineRule="auto"/>
              <w:ind w:left="72" w:firstLine="0"/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совершенствовать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умение сочетать цвета.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right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Материалы и оборудование: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341F47">
              <w:rPr>
                <w:rFonts w:ascii="Times New Roman" w:eastAsia="SimSun" w:hAnsi="Times New Roman"/>
                <w:sz w:val="28"/>
                <w:szCs w:val="28"/>
                <w:lang w:eastAsia="ru-RU"/>
              </w:rPr>
              <w:t xml:space="preserve">Иллюстрации 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с изображением разноцветных аквариумных рыб, самодельн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ый макет 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аквариум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а (пустой)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, лист бумаги 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размером А3 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для показа приемов рисования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, маркер, образцы по-разному раскрашенных рыбок, магнитная доска, магниты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D77F6" w:rsidRPr="00FE5FD3" w:rsidRDefault="00BD77F6" w:rsidP="00FE5FD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Раздаточный материал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(на каждого ребёнка)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: Плотная бумага белого цвета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размером А5</w:t>
            </w: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, набор разноцветных карандашей и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фломастеров, клеёнки, салфетки, магнитофон, музыкальное оформление: спокойная релаксирующая музыка для проведения к</w:t>
            </w:r>
            <w:r w:rsidRPr="00DB639D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омплекс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DB639D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упражнений для глаз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right"/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Предварительная работа: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BF24F1" w:rsidRDefault="00BD77F6" w:rsidP="00FE5FD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u w:val="single"/>
                <w:lang w:eastAsia="ru-RU"/>
              </w:rPr>
            </w:pP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Экскурсия  к  </w:t>
            </w:r>
            <w:r w:rsidRPr="008E641B"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аквариуму в холл 2-го этажа детского сад</w:t>
            </w:r>
            <w:r>
              <w:rPr>
                <w:rFonts w:ascii="Times New Roman" w:hAnsi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, рассматривание и наблюдение за живыми аквариумными рыбками, работа по альбому-определителю (рассматривание, беседы, сравнение с живыми аквариумными рубками), р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ассматрива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ние 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иллюстраци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>й аквариумных</w:t>
            </w:r>
            <w:r w:rsidRPr="00FE5FD3"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рыбок,</w:t>
            </w:r>
            <w:r>
              <w:rPr>
                <w:rFonts w:ascii="Times New Roman" w:hAnsi="Times New Roman"/>
                <w:color w:val="111111"/>
                <w:sz w:val="28"/>
                <w:szCs w:val="28"/>
                <w:lang w:eastAsia="ru-RU"/>
              </w:rPr>
              <w:t xml:space="preserve"> беседы «Каких рыбок называют аквариумными», «Как ухаживать за аквариумными рыбками», «Вот они какие – аквариумные рыбки»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Используемые технологии: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spacing w:after="0" w:line="240" w:lineRule="auto"/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E5FD3">
              <w:rPr>
                <w:rStyle w:val="Strong"/>
                <w:rFonts w:ascii="Times New Roman" w:eastAsia="SimSu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Здоровьесберегающие технологии (приветствие, гимнастика для глаз, физкультминутка</w:t>
            </w:r>
            <w:r w:rsidRPr="00FE5FD3">
              <w:rPr>
                <w:rStyle w:val="Strong"/>
                <w:rFonts w:ascii="Times New Roman" w:eastAsia="SimSu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)                      </w:t>
            </w:r>
          </w:p>
        </w:tc>
      </w:tr>
      <w:tr w:rsidR="00BD77F6" w:rsidRPr="00FE5FD3" w:rsidTr="00B30D7A">
        <w:trPr>
          <w:trHeight w:val="3849"/>
        </w:trPr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  <w:t>Методические методы и приемы: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E5FD3">
              <w:rPr>
                <w:color w:val="000000"/>
                <w:sz w:val="28"/>
                <w:szCs w:val="28"/>
                <w:u w:val="single"/>
                <w:bdr w:val="none" w:sz="0" w:space="0" w:color="auto" w:frame="1"/>
              </w:rPr>
              <w:t>Игровые</w:t>
            </w:r>
            <w:r w:rsidRPr="00FE5FD3">
              <w:rPr>
                <w:color w:val="000000"/>
                <w:sz w:val="28"/>
                <w:szCs w:val="28"/>
              </w:rPr>
              <w:t>: организационный момент, использование приветствия, использование проблемной ситуации.</w:t>
            </w:r>
          </w:p>
          <w:p w:rsidR="00BD77F6" w:rsidRDefault="00BD77F6" w:rsidP="00FE5FD3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E5FD3">
              <w:rPr>
                <w:color w:val="000000"/>
                <w:sz w:val="28"/>
                <w:szCs w:val="28"/>
                <w:u w:val="single"/>
                <w:bdr w:val="none" w:sz="0" w:space="0" w:color="auto" w:frame="1"/>
              </w:rPr>
              <w:t>Наглядные</w:t>
            </w:r>
            <w:r w:rsidRPr="00FE5FD3">
              <w:rPr>
                <w:color w:val="000000"/>
                <w:sz w:val="28"/>
                <w:szCs w:val="28"/>
              </w:rPr>
              <w:t>:  Наблюдение, сравнение,  демонстрация наглядного материала, показ образца изображения, показ приёмов изображения,</w:t>
            </w:r>
          </w:p>
          <w:p w:rsidR="00BD77F6" w:rsidRPr="00FE5FD3" w:rsidRDefault="00BD77F6" w:rsidP="00FE5FD3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E5FD3">
              <w:rPr>
                <w:color w:val="000000"/>
                <w:sz w:val="28"/>
                <w:szCs w:val="28"/>
                <w:u w:val="single"/>
                <w:bdr w:val="none" w:sz="0" w:space="0" w:color="auto" w:frame="1"/>
              </w:rPr>
              <w:t>Словесные</w:t>
            </w:r>
            <w:r w:rsidRPr="00FE5FD3">
              <w:rPr>
                <w:color w:val="000000"/>
                <w:sz w:val="28"/>
                <w:szCs w:val="28"/>
              </w:rPr>
              <w:t>:  Использование загадок, проблемных вопросов, индивидуальные ответы детей, вопросы, указание, объяснение, поощрение, беседа  (вводная и обобщающая беседа),  рефлексия.</w:t>
            </w:r>
          </w:p>
          <w:p w:rsidR="00BD77F6" w:rsidRPr="009C3A45" w:rsidRDefault="00BD77F6" w:rsidP="009C3A45">
            <w:pPr>
              <w:rPr>
                <w:rFonts w:ascii="Times New Roman" w:hAnsi="Times New Roman"/>
                <w:sz w:val="28"/>
                <w:szCs w:val="28"/>
              </w:rPr>
            </w:pPr>
            <w:r w:rsidRPr="00DD66EA">
              <w:rPr>
                <w:rFonts w:ascii="Times New Roman" w:hAnsi="Times New Roman"/>
                <w:sz w:val="28"/>
                <w:szCs w:val="28"/>
                <w:u w:val="single"/>
              </w:rPr>
              <w:t>Практические:</w:t>
            </w:r>
            <w:r w:rsidRPr="009C3A45">
              <w:rPr>
                <w:rFonts w:ascii="Times New Roman" w:hAnsi="Times New Roman"/>
                <w:sz w:val="28"/>
                <w:szCs w:val="28"/>
              </w:rPr>
              <w:t xml:space="preserve"> продуктивная деятельность, гимнастика для глаз, физкультминутка, работа с пальчиками.</w:t>
            </w:r>
          </w:p>
        </w:tc>
      </w:tr>
      <w:tr w:rsidR="00BD77F6" w:rsidRPr="00FE5FD3" w:rsidTr="00FE5FD3">
        <w:tc>
          <w:tcPr>
            <w:tcW w:w="2628" w:type="dxa"/>
          </w:tcPr>
          <w:p w:rsidR="00BD77F6" w:rsidRPr="00FE5FD3" w:rsidRDefault="00BD77F6" w:rsidP="00FE5FD3">
            <w:pPr>
              <w:spacing w:after="0" w:line="240" w:lineRule="auto"/>
              <w:jc w:val="right"/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E5FD3">
              <w:rPr>
                <w:rFonts w:ascii="Times New Roman" w:eastAsia="SimSun" w:hAnsi="Times New Roman"/>
                <w:b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Форма проведения</w:t>
            </w:r>
          </w:p>
        </w:tc>
        <w:tc>
          <w:tcPr>
            <w:tcW w:w="6840" w:type="dxa"/>
            <w:tcBorders>
              <w:left w:val="nil"/>
            </w:tcBorders>
          </w:tcPr>
          <w:p w:rsidR="00BD77F6" w:rsidRPr="00FE5FD3" w:rsidRDefault="00BD77F6" w:rsidP="00FE5FD3">
            <w:pPr>
              <w:spacing w:after="0" w:line="240" w:lineRule="auto"/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E5FD3">
              <w:rPr>
                <w:rFonts w:ascii="Times New Roman" w:eastAsia="SimSun" w:hAnsi="Times New Roman"/>
                <w:color w:val="000000"/>
                <w:sz w:val="28"/>
                <w:szCs w:val="28"/>
                <w:lang w:eastAsia="ru-RU"/>
              </w:rPr>
              <w:t xml:space="preserve">   Групповая                                                                                                                                                </w:t>
            </w:r>
          </w:p>
        </w:tc>
      </w:tr>
    </w:tbl>
    <w:p w:rsidR="00BD77F6" w:rsidRDefault="00BD77F6" w:rsidP="00DD66EA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BD77F6" w:rsidRPr="00DD66EA" w:rsidRDefault="00BD77F6" w:rsidP="00DD66EA">
      <w:pPr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DD66EA">
        <w:rPr>
          <w:rFonts w:ascii="Times New Roman" w:hAnsi="Times New Roman"/>
          <w:b/>
          <w:sz w:val="28"/>
          <w:szCs w:val="28"/>
        </w:rPr>
        <w:t>Ход деятельности:</w:t>
      </w:r>
    </w:p>
    <w:p w:rsidR="00BD77F6" w:rsidRDefault="00BD77F6" w:rsidP="00B30D7A">
      <w:pPr>
        <w:ind w:firstLine="360"/>
        <w:rPr>
          <w:rFonts w:ascii="Times New Roman" w:hAnsi="Times New Roman"/>
          <w:i/>
          <w:sz w:val="28"/>
          <w:szCs w:val="28"/>
        </w:rPr>
      </w:pPr>
      <w:r w:rsidRPr="00D742C6">
        <w:rPr>
          <w:rFonts w:ascii="Times New Roman" w:hAnsi="Times New Roman"/>
          <w:sz w:val="28"/>
          <w:szCs w:val="28"/>
        </w:rPr>
        <w:t xml:space="preserve">- Как хорошо, что мы с вами собрались. Давайте поприветствуем друг друга </w:t>
      </w:r>
      <w:r w:rsidRPr="00D742C6">
        <w:rPr>
          <w:rFonts w:ascii="Times New Roman" w:hAnsi="Times New Roman"/>
          <w:i/>
          <w:sz w:val="28"/>
          <w:szCs w:val="28"/>
        </w:rPr>
        <w:t>(дети стоят в круге, выполняя движения):</w:t>
      </w:r>
    </w:p>
    <w:p w:rsidR="00BD77F6" w:rsidRPr="005E2829" w:rsidRDefault="00BD77F6" w:rsidP="00DD66EA">
      <w:pPr>
        <w:ind w:firstLine="360"/>
        <w:jc w:val="center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«Собрались все дети в круг,</w:t>
      </w:r>
    </w:p>
    <w:p w:rsidR="00BD77F6" w:rsidRPr="005E2829" w:rsidRDefault="00BD77F6" w:rsidP="00DD66EA">
      <w:pPr>
        <w:ind w:firstLine="360"/>
        <w:jc w:val="center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Я твой друг и ты мой друг,</w:t>
      </w:r>
    </w:p>
    <w:p w:rsidR="00BD77F6" w:rsidRPr="005E2829" w:rsidRDefault="00BD77F6" w:rsidP="00DD66EA">
      <w:pPr>
        <w:ind w:firstLine="360"/>
        <w:jc w:val="center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Крепко за руки возьмёмся</w:t>
      </w:r>
    </w:p>
    <w:p w:rsidR="00BD77F6" w:rsidRDefault="00BD77F6" w:rsidP="00DD66EA">
      <w:pPr>
        <w:ind w:firstLine="360"/>
        <w:jc w:val="center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И друг другу улыбнёмся»</w:t>
      </w:r>
    </w:p>
    <w:p w:rsidR="00BD77F6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-Какое у вас настроение? А хотите послушать загадку про необычного домашнего питомца? </w:t>
      </w:r>
      <w:r>
        <w:rPr>
          <w:rFonts w:ascii="Times New Roman" w:hAnsi="Times New Roman"/>
          <w:i/>
          <w:sz w:val="28"/>
          <w:szCs w:val="28"/>
        </w:rPr>
        <w:t>(ответы детей)</w:t>
      </w:r>
    </w:p>
    <w:p w:rsidR="00BD77F6" w:rsidRDefault="00BD77F6" w:rsidP="00A1724C">
      <w:pPr>
        <w:ind w:left="1776"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«Вильнет хвостом ту</w:t>
      </w:r>
      <w:r>
        <w:rPr>
          <w:rFonts w:ascii="Times New Roman" w:hAnsi="Times New Roman"/>
          <w:sz w:val="28"/>
          <w:szCs w:val="28"/>
        </w:rPr>
        <w:t>да-сюда,</w:t>
      </w:r>
    </w:p>
    <w:p w:rsidR="00BD77F6" w:rsidRPr="00DD66EA" w:rsidRDefault="00BD77F6" w:rsidP="00A1724C">
      <w:pPr>
        <w:ind w:left="1776"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нет ее, и нет следа» </w:t>
      </w:r>
      <w:r w:rsidRPr="00DD66EA">
        <w:rPr>
          <w:rFonts w:ascii="Times New Roman" w:hAnsi="Times New Roman"/>
          <w:i/>
          <w:sz w:val="28"/>
          <w:szCs w:val="28"/>
        </w:rPr>
        <w:t>(рыбка</w:t>
      </w:r>
      <w:r>
        <w:rPr>
          <w:rFonts w:ascii="Times New Roman" w:hAnsi="Times New Roman"/>
          <w:i/>
          <w:sz w:val="28"/>
          <w:szCs w:val="28"/>
        </w:rPr>
        <w:t>, аквариумная рыбка</w:t>
      </w:r>
      <w:r w:rsidRPr="00DD66EA">
        <w:rPr>
          <w:rFonts w:ascii="Times New Roman" w:hAnsi="Times New Roman"/>
          <w:i/>
          <w:sz w:val="28"/>
          <w:szCs w:val="28"/>
        </w:rPr>
        <w:t>)</w:t>
      </w:r>
    </w:p>
    <w:p w:rsidR="00BD77F6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 кого дома живут аквариумные рыбки? </w:t>
      </w:r>
      <w:r w:rsidRPr="00341F47">
        <w:rPr>
          <w:rFonts w:ascii="Times New Roman" w:hAnsi="Times New Roman"/>
          <w:i/>
          <w:sz w:val="28"/>
          <w:szCs w:val="28"/>
        </w:rPr>
        <w:t>(ответы детей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BD77F6" w:rsidRDefault="00BD77F6" w:rsidP="00E127DF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 xml:space="preserve">- Хотите, чтобы у нас в группе </w:t>
      </w:r>
      <w:r>
        <w:rPr>
          <w:rFonts w:ascii="Times New Roman" w:hAnsi="Times New Roman"/>
          <w:sz w:val="28"/>
          <w:szCs w:val="28"/>
        </w:rPr>
        <w:t xml:space="preserve">тоже жили аквариумные рыбки? </w:t>
      </w:r>
      <w:r w:rsidRPr="00E127DF">
        <w:rPr>
          <w:rFonts w:ascii="Times New Roman" w:hAnsi="Times New Roman"/>
          <w:i/>
          <w:sz w:val="28"/>
          <w:szCs w:val="28"/>
        </w:rPr>
        <w:t>(ответы детей)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Что нужно для того, чтобы аквариумные рыбки жили у нас в группе? </w:t>
      </w:r>
      <w:r w:rsidRPr="00341F47">
        <w:rPr>
          <w:rFonts w:ascii="Times New Roman" w:hAnsi="Times New Roman"/>
          <w:i/>
          <w:sz w:val="28"/>
          <w:szCs w:val="28"/>
        </w:rPr>
        <w:t>(ответы детей</w:t>
      </w:r>
      <w:r>
        <w:rPr>
          <w:rFonts w:ascii="Times New Roman" w:hAnsi="Times New Roman"/>
          <w:i/>
          <w:sz w:val="28"/>
          <w:szCs w:val="28"/>
        </w:rPr>
        <w:t>: аквариум, вода, растения-водоросли, корм и т.д.)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77F6" w:rsidRPr="00D742C6" w:rsidRDefault="00BD77F6" w:rsidP="00E127DF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5E2829">
        <w:rPr>
          <w:rFonts w:ascii="Times New Roman" w:hAnsi="Times New Roman"/>
          <w:sz w:val="28"/>
          <w:szCs w:val="28"/>
        </w:rPr>
        <w:t xml:space="preserve">ебята, у меня </w:t>
      </w:r>
      <w:r>
        <w:rPr>
          <w:rFonts w:ascii="Times New Roman" w:hAnsi="Times New Roman"/>
          <w:sz w:val="28"/>
          <w:szCs w:val="28"/>
        </w:rPr>
        <w:t xml:space="preserve">как раз </w:t>
      </w:r>
      <w:r w:rsidRPr="005E2829">
        <w:rPr>
          <w:rFonts w:ascii="Times New Roman" w:hAnsi="Times New Roman"/>
          <w:sz w:val="28"/>
          <w:szCs w:val="28"/>
        </w:rPr>
        <w:t>есть аквариум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8A3">
        <w:rPr>
          <w:rFonts w:ascii="Times New Roman" w:hAnsi="Times New Roman"/>
          <w:i/>
          <w:sz w:val="28"/>
          <w:szCs w:val="28"/>
        </w:rPr>
        <w:t>(воспитатель демонстрирует макет аквариума)</w:t>
      </w:r>
      <w:r>
        <w:rPr>
          <w:rFonts w:ascii="Times New Roman" w:hAnsi="Times New Roman"/>
          <w:sz w:val="28"/>
          <w:szCs w:val="28"/>
        </w:rPr>
        <w:t>.</w:t>
      </w:r>
      <w:r w:rsidRPr="005E2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 пустой. Как вы думаете, сможет ли в этом аквариуме жить живая рыбка?</w:t>
      </w:r>
      <w:r w:rsidRPr="00D742C6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(ответы детей) </w:t>
      </w:r>
      <w:r w:rsidRPr="00F901D3">
        <w:rPr>
          <w:rFonts w:ascii="Times New Roman" w:hAnsi="Times New Roman"/>
          <w:sz w:val="28"/>
          <w:szCs w:val="28"/>
        </w:rPr>
        <w:t>Как</w:t>
      </w:r>
      <w:r>
        <w:rPr>
          <w:rFonts w:ascii="Times New Roman" w:hAnsi="Times New Roman"/>
          <w:sz w:val="28"/>
          <w:szCs w:val="28"/>
        </w:rPr>
        <w:t xml:space="preserve"> же быть? Неужели наш аквариум так и будет пустовать? А так хочется, чтобы у нас в группе был аквариум, но с рыбками. </w:t>
      </w:r>
      <w:r>
        <w:rPr>
          <w:rFonts w:ascii="Times New Roman" w:hAnsi="Times New Roman"/>
          <w:i/>
          <w:sz w:val="28"/>
          <w:szCs w:val="28"/>
        </w:rPr>
        <w:t>(предложения детей, воспитатель выводит к тому, что можно рыбок нарисовать, вырезать и поместить в аквариум)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77F6" w:rsidRPr="008378A7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E2829">
        <w:rPr>
          <w:rFonts w:ascii="Times New Roman" w:hAnsi="Times New Roman"/>
          <w:sz w:val="28"/>
          <w:szCs w:val="28"/>
        </w:rPr>
        <w:t>А какая по размеру должна быть рыбка</w:t>
      </w:r>
      <w:r>
        <w:rPr>
          <w:rFonts w:ascii="Times New Roman" w:hAnsi="Times New Roman"/>
          <w:sz w:val="28"/>
          <w:szCs w:val="28"/>
        </w:rPr>
        <w:t>,</w:t>
      </w:r>
      <w:r w:rsidRPr="005E2829">
        <w:rPr>
          <w:rFonts w:ascii="Times New Roman" w:hAnsi="Times New Roman"/>
          <w:sz w:val="28"/>
          <w:szCs w:val="28"/>
        </w:rPr>
        <w:t xml:space="preserve"> чтобы </w:t>
      </w:r>
      <w:r>
        <w:rPr>
          <w:rFonts w:ascii="Times New Roman" w:hAnsi="Times New Roman"/>
          <w:sz w:val="28"/>
          <w:szCs w:val="28"/>
        </w:rPr>
        <w:t xml:space="preserve">она </w:t>
      </w:r>
      <w:r w:rsidRPr="005E2829">
        <w:rPr>
          <w:rFonts w:ascii="Times New Roman" w:hAnsi="Times New Roman"/>
          <w:sz w:val="28"/>
          <w:szCs w:val="28"/>
        </w:rPr>
        <w:t>помести</w:t>
      </w:r>
      <w:r>
        <w:rPr>
          <w:rFonts w:ascii="Times New Roman" w:hAnsi="Times New Roman"/>
          <w:sz w:val="28"/>
          <w:szCs w:val="28"/>
        </w:rPr>
        <w:t>лась</w:t>
      </w:r>
      <w:r w:rsidRPr="005E2829">
        <w:rPr>
          <w:rFonts w:ascii="Times New Roman" w:hAnsi="Times New Roman"/>
          <w:sz w:val="28"/>
          <w:szCs w:val="28"/>
        </w:rPr>
        <w:t xml:space="preserve"> в наш аквариум?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48A3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ответы детей</w:t>
      </w:r>
      <w:r w:rsidRPr="00A348A3">
        <w:rPr>
          <w:rFonts w:ascii="Times New Roman" w:hAnsi="Times New Roman"/>
          <w:i/>
          <w:sz w:val="28"/>
          <w:szCs w:val="28"/>
        </w:rPr>
        <w:t>)</w:t>
      </w:r>
      <w:r w:rsidRPr="005E2829">
        <w:rPr>
          <w:rFonts w:ascii="Times New Roman" w:hAnsi="Times New Roman"/>
          <w:sz w:val="28"/>
          <w:szCs w:val="28"/>
        </w:rPr>
        <w:t xml:space="preserve"> Покажите мне ее размер пальчиками </w:t>
      </w:r>
      <w:r w:rsidRPr="00A348A3">
        <w:rPr>
          <w:rFonts w:ascii="Times New Roman" w:hAnsi="Times New Roman"/>
          <w:i/>
          <w:sz w:val="28"/>
          <w:szCs w:val="28"/>
        </w:rPr>
        <w:t>(дети демонстрируют по примеру воспитателя размер рыбки с помощью образования кружочка пальчиками руки)</w:t>
      </w:r>
      <w:r>
        <w:rPr>
          <w:rFonts w:ascii="Times New Roman" w:hAnsi="Times New Roman"/>
          <w:sz w:val="28"/>
          <w:szCs w:val="28"/>
        </w:rPr>
        <w:t xml:space="preserve"> А какого цвета могут быть аквариумные рыбки? </w:t>
      </w:r>
      <w:r>
        <w:rPr>
          <w:rFonts w:ascii="Times New Roman" w:hAnsi="Times New Roman"/>
          <w:i/>
          <w:sz w:val="28"/>
          <w:szCs w:val="28"/>
        </w:rPr>
        <w:t>(ответы детей)</w:t>
      </w:r>
    </w:p>
    <w:p w:rsidR="00BD77F6" w:rsidRDefault="00BD77F6" w:rsidP="00A348A3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Воспитатель показывает иллюстрации </w:t>
      </w:r>
      <w:r w:rsidRPr="008378A7">
        <w:rPr>
          <w:rFonts w:ascii="Times New Roman" w:hAnsi="Times New Roman"/>
          <w:i/>
          <w:sz w:val="28"/>
          <w:szCs w:val="28"/>
        </w:rPr>
        <w:t>с изображением разноцветных аквариумных рыб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BD77F6" w:rsidRPr="00A348A3" w:rsidRDefault="00BD77F6" w:rsidP="00A348A3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E2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Кто знает, какие части тела есть у рыбок? </w:t>
      </w:r>
      <w:r w:rsidRPr="008378A7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ответы детей с опорой на иллюстрации, воспитатель параллельно с ответами показывает на иллюстрациях части тела – туловище,</w:t>
      </w:r>
      <w:r w:rsidRPr="00CE35ED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голова, хвост, плавники. Воспитатель обращает внимание на то, что голова является частью туловища – шеи у рыб нет)</w:t>
      </w:r>
      <w:r w:rsidRPr="005E2829">
        <w:rPr>
          <w:rFonts w:ascii="Times New Roman" w:hAnsi="Times New Roman"/>
          <w:sz w:val="28"/>
          <w:szCs w:val="28"/>
        </w:rPr>
        <w:t xml:space="preserve"> </w:t>
      </w:r>
    </w:p>
    <w:p w:rsidR="00BD77F6" w:rsidRDefault="00BD77F6" w:rsidP="008378A7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E2829">
        <w:rPr>
          <w:rFonts w:ascii="Times New Roman" w:hAnsi="Times New Roman"/>
          <w:sz w:val="28"/>
          <w:szCs w:val="28"/>
        </w:rPr>
        <w:t xml:space="preserve">Давайте превратимся в рыбок и чуть поиграем, повторяя за мной </w:t>
      </w:r>
      <w:r>
        <w:rPr>
          <w:rFonts w:ascii="Times New Roman" w:hAnsi="Times New Roman"/>
          <w:sz w:val="28"/>
          <w:szCs w:val="28"/>
        </w:rPr>
        <w:t xml:space="preserve">движения </w:t>
      </w:r>
      <w:r w:rsidRPr="005E2829">
        <w:rPr>
          <w:rFonts w:ascii="Times New Roman" w:hAnsi="Times New Roman"/>
          <w:sz w:val="28"/>
          <w:szCs w:val="28"/>
        </w:rPr>
        <w:t xml:space="preserve">и проговаривая </w:t>
      </w:r>
      <w:r>
        <w:rPr>
          <w:rFonts w:ascii="Times New Roman" w:hAnsi="Times New Roman"/>
          <w:sz w:val="28"/>
          <w:szCs w:val="28"/>
        </w:rPr>
        <w:t>слова.</w:t>
      </w:r>
    </w:p>
    <w:p w:rsidR="00BD77F6" w:rsidRPr="00CE35ED" w:rsidRDefault="00BD77F6" w:rsidP="00CE35ED">
      <w:pPr>
        <w:ind w:firstLine="360"/>
        <w:jc w:val="center"/>
        <w:rPr>
          <w:rFonts w:ascii="Times New Roman" w:hAnsi="Times New Roman"/>
          <w:i/>
          <w:sz w:val="28"/>
          <w:szCs w:val="28"/>
        </w:rPr>
      </w:pPr>
      <w:r w:rsidRPr="00D742C6">
        <w:rPr>
          <w:rFonts w:ascii="Times New Roman" w:hAnsi="Times New Roman"/>
          <w:b/>
          <w:sz w:val="28"/>
          <w:szCs w:val="28"/>
        </w:rPr>
        <w:t>Физкультминутка «Рыбки</w:t>
      </w:r>
      <w:r w:rsidRPr="005E282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35ED">
        <w:rPr>
          <w:rFonts w:ascii="Times New Roman" w:hAnsi="Times New Roman"/>
          <w:i/>
          <w:sz w:val="28"/>
          <w:szCs w:val="28"/>
        </w:rPr>
        <w:t>(движения по тексту)</w:t>
      </w:r>
    </w:p>
    <w:p w:rsidR="00BD77F6" w:rsidRPr="005E2829" w:rsidRDefault="00BD77F6" w:rsidP="00CE35ED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Рыбки плавают,</w:t>
      </w:r>
    </w:p>
    <w:p w:rsidR="00BD77F6" w:rsidRPr="005E2829" w:rsidRDefault="00BD77F6" w:rsidP="00CE35ED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ныряют в тихий солнечный денек.</w:t>
      </w:r>
    </w:p>
    <w:p w:rsidR="00BD77F6" w:rsidRPr="005E2829" w:rsidRDefault="00BD77F6" w:rsidP="00CE35ED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То согнутся, разогнутся,</w:t>
      </w:r>
    </w:p>
    <w:p w:rsidR="00BD77F6" w:rsidRPr="005E2829" w:rsidRDefault="00BD77F6" w:rsidP="00CE35ED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То зароются в песок.</w:t>
      </w:r>
    </w:p>
    <w:p w:rsidR="00BD77F6" w:rsidRPr="00CE35ED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5E2829">
        <w:rPr>
          <w:rFonts w:ascii="Times New Roman" w:hAnsi="Times New Roman"/>
          <w:sz w:val="28"/>
          <w:szCs w:val="28"/>
        </w:rPr>
        <w:t xml:space="preserve"> Внимательно посмотрите на рыбок и скажите, какая </w:t>
      </w:r>
      <w:r>
        <w:rPr>
          <w:rFonts w:ascii="Times New Roman" w:hAnsi="Times New Roman"/>
          <w:sz w:val="28"/>
          <w:szCs w:val="28"/>
        </w:rPr>
        <w:t>у них</w:t>
      </w:r>
      <w:r w:rsidRPr="005E2829">
        <w:rPr>
          <w:rFonts w:ascii="Times New Roman" w:hAnsi="Times New Roman"/>
          <w:sz w:val="28"/>
          <w:szCs w:val="28"/>
        </w:rPr>
        <w:t xml:space="preserve"> самая большая часть</w:t>
      </w:r>
      <w:r>
        <w:rPr>
          <w:rFonts w:ascii="Times New Roman" w:hAnsi="Times New Roman"/>
          <w:sz w:val="28"/>
          <w:szCs w:val="28"/>
        </w:rPr>
        <w:t xml:space="preserve"> тела</w:t>
      </w:r>
      <w:r w:rsidRPr="005E2829">
        <w:rPr>
          <w:rFonts w:ascii="Times New Roman" w:hAnsi="Times New Roman"/>
          <w:sz w:val="28"/>
          <w:szCs w:val="28"/>
        </w:rPr>
        <w:t>? Какой она формы? (</w:t>
      </w:r>
      <w:r w:rsidRPr="00CE35ED">
        <w:rPr>
          <w:rFonts w:ascii="Times New Roman" w:hAnsi="Times New Roman"/>
          <w:i/>
          <w:sz w:val="28"/>
          <w:szCs w:val="28"/>
        </w:rPr>
        <w:t>Туловище – овальное</w:t>
      </w:r>
      <w:r w:rsidRPr="005E28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Голова, мы говорили, это часть туловища. Обратите внимание, что она </w:t>
      </w:r>
      <w:r w:rsidRPr="005E2829">
        <w:rPr>
          <w:rFonts w:ascii="Times New Roman" w:hAnsi="Times New Roman"/>
          <w:sz w:val="28"/>
          <w:szCs w:val="28"/>
        </w:rPr>
        <w:t>занимает меньшую</w:t>
      </w:r>
      <w:r>
        <w:rPr>
          <w:rFonts w:ascii="Times New Roman" w:hAnsi="Times New Roman"/>
          <w:sz w:val="28"/>
          <w:szCs w:val="28"/>
        </w:rPr>
        <w:t xml:space="preserve"> часть </w:t>
      </w:r>
      <w:r w:rsidRPr="005E2829">
        <w:rPr>
          <w:rFonts w:ascii="Times New Roman" w:hAnsi="Times New Roman"/>
          <w:sz w:val="28"/>
          <w:szCs w:val="28"/>
        </w:rPr>
        <w:t xml:space="preserve">ее тела </w:t>
      </w:r>
      <w:r w:rsidRPr="00CE35ED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в</w:t>
      </w:r>
      <w:r w:rsidRPr="00CE35ED">
        <w:rPr>
          <w:rFonts w:ascii="Times New Roman" w:hAnsi="Times New Roman"/>
          <w:i/>
          <w:sz w:val="28"/>
          <w:szCs w:val="28"/>
        </w:rPr>
        <w:t xml:space="preserve">оспитатель </w:t>
      </w:r>
      <w:r>
        <w:rPr>
          <w:rFonts w:ascii="Times New Roman" w:hAnsi="Times New Roman"/>
          <w:i/>
          <w:sz w:val="28"/>
          <w:szCs w:val="28"/>
        </w:rPr>
        <w:t xml:space="preserve">параллельно с обсуждением </w:t>
      </w:r>
      <w:r w:rsidRPr="00CE35ED">
        <w:rPr>
          <w:rFonts w:ascii="Times New Roman" w:hAnsi="Times New Roman"/>
          <w:i/>
          <w:sz w:val="28"/>
          <w:szCs w:val="28"/>
        </w:rPr>
        <w:t xml:space="preserve">рисует на листке бумаги </w:t>
      </w:r>
      <w:r>
        <w:rPr>
          <w:rFonts w:ascii="Times New Roman" w:hAnsi="Times New Roman"/>
          <w:i/>
          <w:sz w:val="28"/>
          <w:szCs w:val="28"/>
        </w:rPr>
        <w:t xml:space="preserve">формата А3 </w:t>
      </w:r>
      <w:r w:rsidRPr="00CE35ED">
        <w:rPr>
          <w:rFonts w:ascii="Times New Roman" w:hAnsi="Times New Roman"/>
          <w:i/>
          <w:sz w:val="28"/>
          <w:szCs w:val="28"/>
        </w:rPr>
        <w:t>фломастером туловище</w:t>
      </w:r>
      <w:r>
        <w:rPr>
          <w:rFonts w:ascii="Times New Roman" w:hAnsi="Times New Roman"/>
          <w:i/>
          <w:sz w:val="28"/>
          <w:szCs w:val="28"/>
        </w:rPr>
        <w:t xml:space="preserve"> овальной формы,</w:t>
      </w:r>
      <w:r w:rsidRPr="00CE35ED">
        <w:rPr>
          <w:rFonts w:ascii="Times New Roman" w:hAnsi="Times New Roman"/>
          <w:i/>
          <w:sz w:val="28"/>
          <w:szCs w:val="28"/>
        </w:rPr>
        <w:t xml:space="preserve"> голову</w:t>
      </w:r>
      <w:r>
        <w:rPr>
          <w:rFonts w:ascii="Times New Roman" w:hAnsi="Times New Roman"/>
          <w:i/>
          <w:sz w:val="28"/>
          <w:szCs w:val="28"/>
        </w:rPr>
        <w:t xml:space="preserve"> на теле отделяет дугой</w:t>
      </w:r>
      <w:r w:rsidRPr="00CE35ED">
        <w:rPr>
          <w:rFonts w:ascii="Times New Roman" w:hAnsi="Times New Roman"/>
          <w:i/>
          <w:sz w:val="28"/>
          <w:szCs w:val="28"/>
        </w:rPr>
        <w:t>)</w:t>
      </w:r>
    </w:p>
    <w:p w:rsidR="00BD77F6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2829">
        <w:rPr>
          <w:rFonts w:ascii="Times New Roman" w:hAnsi="Times New Roman"/>
          <w:sz w:val="28"/>
          <w:szCs w:val="28"/>
        </w:rPr>
        <w:t xml:space="preserve">С помощью чего рыбки плавают? </w:t>
      </w:r>
      <w:r w:rsidRPr="000855F8">
        <w:rPr>
          <w:rFonts w:ascii="Times New Roman" w:hAnsi="Times New Roman"/>
          <w:i/>
          <w:sz w:val="28"/>
          <w:szCs w:val="28"/>
        </w:rPr>
        <w:t>(хвоста, плавников)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5E2829">
        <w:rPr>
          <w:rFonts w:ascii="Times New Roman" w:hAnsi="Times New Roman"/>
          <w:sz w:val="28"/>
          <w:szCs w:val="28"/>
        </w:rPr>
        <w:t>Какой формы хвост и плавник</w:t>
      </w:r>
      <w:r>
        <w:rPr>
          <w:rFonts w:ascii="Times New Roman" w:hAnsi="Times New Roman"/>
          <w:sz w:val="28"/>
          <w:szCs w:val="28"/>
        </w:rPr>
        <w:t>и</w:t>
      </w:r>
      <w:r w:rsidRPr="005E2829">
        <w:rPr>
          <w:rFonts w:ascii="Times New Roman" w:hAnsi="Times New Roman"/>
          <w:sz w:val="28"/>
          <w:szCs w:val="28"/>
        </w:rPr>
        <w:t xml:space="preserve">? </w:t>
      </w:r>
      <w:r w:rsidRPr="000855F8">
        <w:rPr>
          <w:rFonts w:ascii="Times New Roman" w:hAnsi="Times New Roman"/>
          <w:i/>
          <w:sz w:val="28"/>
          <w:szCs w:val="28"/>
        </w:rPr>
        <w:t>(Хвост – треугольной, плавники - овальной)</w:t>
      </w:r>
      <w:r>
        <w:rPr>
          <w:rFonts w:ascii="Times New Roman" w:hAnsi="Times New Roman"/>
          <w:i/>
          <w:sz w:val="28"/>
          <w:szCs w:val="28"/>
        </w:rPr>
        <w:t xml:space="preserve"> Воспитатель рисует на рисунке, рассмотрев с детьми, где расположены хвост и  плавники у рыб.</w:t>
      </w:r>
    </w:p>
    <w:p w:rsidR="00BD77F6" w:rsidRPr="000855F8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Воспитатель обращает внимание на то, что хвост у данных рыб меньше туловища. Можно показать рыбок, у которых хвост больше туловища, например, петушки или вуалехвостые золотые рыбки, показав также способ изображения и такого хвоста.</w:t>
      </w:r>
    </w:p>
    <w:p w:rsidR="00BD77F6" w:rsidRDefault="00BD77F6" w:rsidP="009C3A45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Моя рыбка готова?</w:t>
      </w:r>
      <w:r w:rsidRPr="005E2829">
        <w:rPr>
          <w:rFonts w:ascii="Times New Roman" w:hAnsi="Times New Roman"/>
          <w:sz w:val="28"/>
          <w:szCs w:val="28"/>
        </w:rPr>
        <w:t xml:space="preserve"> Ч</w:t>
      </w:r>
      <w:r>
        <w:rPr>
          <w:rFonts w:ascii="Times New Roman" w:hAnsi="Times New Roman"/>
          <w:sz w:val="28"/>
          <w:szCs w:val="28"/>
        </w:rPr>
        <w:t>его</w:t>
      </w:r>
      <w:r w:rsidRPr="005E2829">
        <w:rPr>
          <w:rFonts w:ascii="Times New Roman" w:hAnsi="Times New Roman"/>
          <w:sz w:val="28"/>
          <w:szCs w:val="28"/>
        </w:rPr>
        <w:t xml:space="preserve"> еще не хватает моей рыбке? (</w:t>
      </w:r>
      <w:r w:rsidRPr="000855F8">
        <w:rPr>
          <w:rFonts w:ascii="Times New Roman" w:hAnsi="Times New Roman"/>
          <w:i/>
          <w:sz w:val="28"/>
          <w:szCs w:val="28"/>
        </w:rPr>
        <w:t>глаз и рта).</w:t>
      </w:r>
      <w:r w:rsidRPr="005E2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5F8">
        <w:rPr>
          <w:rFonts w:ascii="Times New Roman" w:hAnsi="Times New Roman"/>
          <w:sz w:val="28"/>
          <w:szCs w:val="28"/>
        </w:rPr>
        <w:t xml:space="preserve">Зачем рыбке глаза и рот? </w:t>
      </w:r>
      <w:r w:rsidRPr="005E2829">
        <w:rPr>
          <w:rFonts w:ascii="Times New Roman" w:hAnsi="Times New Roman"/>
          <w:sz w:val="28"/>
          <w:szCs w:val="28"/>
        </w:rPr>
        <w:t>(</w:t>
      </w:r>
      <w:r w:rsidRPr="000855F8">
        <w:rPr>
          <w:rFonts w:ascii="Times New Roman" w:hAnsi="Times New Roman"/>
          <w:i/>
          <w:sz w:val="28"/>
          <w:szCs w:val="28"/>
        </w:rPr>
        <w:t>ртом хватает корм, глазами смотрит</w:t>
      </w:r>
      <w:r w:rsidRPr="005E2829">
        <w:rPr>
          <w:rFonts w:ascii="Times New Roman" w:hAnsi="Times New Roman"/>
          <w:sz w:val="28"/>
          <w:szCs w:val="28"/>
        </w:rPr>
        <w:t>). Посмотрите</w:t>
      </w:r>
      <w:r>
        <w:rPr>
          <w:rFonts w:ascii="Times New Roman" w:hAnsi="Times New Roman"/>
          <w:sz w:val="28"/>
          <w:szCs w:val="28"/>
        </w:rPr>
        <w:t>,</w:t>
      </w:r>
      <w:r w:rsidRPr="005E2829">
        <w:rPr>
          <w:rFonts w:ascii="Times New Roman" w:hAnsi="Times New Roman"/>
          <w:sz w:val="28"/>
          <w:szCs w:val="28"/>
        </w:rPr>
        <w:t xml:space="preserve"> мы у рыбки видим </w:t>
      </w:r>
      <w:r>
        <w:rPr>
          <w:rFonts w:ascii="Times New Roman" w:hAnsi="Times New Roman"/>
          <w:sz w:val="28"/>
          <w:szCs w:val="28"/>
        </w:rPr>
        <w:t>оба</w:t>
      </w:r>
      <w:r w:rsidRPr="005E2829">
        <w:rPr>
          <w:rFonts w:ascii="Times New Roman" w:hAnsi="Times New Roman"/>
          <w:sz w:val="28"/>
          <w:szCs w:val="28"/>
        </w:rPr>
        <w:t xml:space="preserve"> глаза?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55F8">
        <w:rPr>
          <w:rFonts w:ascii="Times New Roman" w:hAnsi="Times New Roman"/>
          <w:i/>
          <w:sz w:val="28"/>
          <w:szCs w:val="28"/>
        </w:rPr>
        <w:t xml:space="preserve">(нет, </w:t>
      </w:r>
      <w:r>
        <w:rPr>
          <w:rFonts w:ascii="Times New Roman" w:hAnsi="Times New Roman"/>
          <w:i/>
          <w:sz w:val="28"/>
          <w:szCs w:val="28"/>
        </w:rPr>
        <w:t xml:space="preserve">только один, </w:t>
      </w:r>
      <w:r w:rsidRPr="000855F8">
        <w:rPr>
          <w:rFonts w:ascii="Times New Roman" w:hAnsi="Times New Roman"/>
          <w:i/>
          <w:sz w:val="28"/>
          <w:szCs w:val="28"/>
        </w:rPr>
        <w:t>второ</w:t>
      </w:r>
      <w:r>
        <w:rPr>
          <w:rFonts w:ascii="Times New Roman" w:hAnsi="Times New Roman"/>
          <w:i/>
          <w:sz w:val="28"/>
          <w:szCs w:val="28"/>
        </w:rPr>
        <w:t>й</w:t>
      </w:r>
      <w:r w:rsidRPr="000855F8">
        <w:rPr>
          <w:rFonts w:ascii="Times New Roman" w:hAnsi="Times New Roman"/>
          <w:i/>
          <w:sz w:val="28"/>
          <w:szCs w:val="28"/>
        </w:rPr>
        <w:t xml:space="preserve"> с другой стороны</w:t>
      </w:r>
      <w:r>
        <w:rPr>
          <w:rFonts w:ascii="Times New Roman" w:hAnsi="Times New Roman"/>
          <w:i/>
          <w:sz w:val="28"/>
          <w:szCs w:val="28"/>
        </w:rPr>
        <w:t xml:space="preserve"> головы</w:t>
      </w:r>
      <w:r w:rsidRPr="000855F8">
        <w:rPr>
          <w:rFonts w:ascii="Times New Roman" w:hAnsi="Times New Roman"/>
          <w:i/>
          <w:sz w:val="28"/>
          <w:szCs w:val="28"/>
        </w:rPr>
        <w:t>).</w:t>
      </w:r>
      <w:r w:rsidRPr="005E2829">
        <w:rPr>
          <w:rFonts w:ascii="Times New Roman" w:hAnsi="Times New Roman"/>
          <w:sz w:val="28"/>
          <w:szCs w:val="28"/>
        </w:rPr>
        <w:t xml:space="preserve"> </w:t>
      </w:r>
      <w:r w:rsidRPr="00365F36">
        <w:rPr>
          <w:rFonts w:ascii="Times New Roman" w:hAnsi="Times New Roman"/>
          <w:i/>
          <w:sz w:val="28"/>
          <w:szCs w:val="28"/>
        </w:rPr>
        <w:t>Воспитатель рисует</w:t>
      </w:r>
      <w:r>
        <w:rPr>
          <w:rFonts w:ascii="Times New Roman" w:hAnsi="Times New Roman"/>
          <w:i/>
          <w:sz w:val="28"/>
          <w:szCs w:val="28"/>
        </w:rPr>
        <w:t xml:space="preserve"> глаз и рот рыбке, определив, где у нарисованной рыбки голова.</w:t>
      </w:r>
    </w:p>
    <w:p w:rsidR="00BD77F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 просто необходимо для жизни любой рыбе? </w:t>
      </w:r>
      <w:r w:rsidRPr="00365F36">
        <w:rPr>
          <w:rFonts w:ascii="Times New Roman" w:hAnsi="Times New Roman"/>
          <w:i/>
          <w:sz w:val="28"/>
          <w:szCs w:val="28"/>
        </w:rPr>
        <w:t>(вода)</w:t>
      </w:r>
    </w:p>
    <w:p w:rsidR="00BD77F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Очень много рыб в море. Давайте представим, что мы приехали на море. В море плавает много разных рыб, а мы сидим на берегу, на теплом песочке и наблюдаем за всем вокруг.</w:t>
      </w:r>
    </w:p>
    <w:p w:rsidR="00BD77F6" w:rsidRPr="00DB639D" w:rsidRDefault="00BD77F6" w:rsidP="00DB639D">
      <w:pPr>
        <w:ind w:firstLine="360"/>
        <w:jc w:val="center"/>
        <w:rPr>
          <w:rFonts w:ascii="Times New Roman" w:hAnsi="Times New Roman"/>
          <w:sz w:val="28"/>
          <w:szCs w:val="28"/>
        </w:rPr>
      </w:pPr>
      <w:r w:rsidRPr="00DB639D">
        <w:rPr>
          <w:rFonts w:ascii="Times New Roman" w:hAnsi="Times New Roman"/>
          <w:b/>
          <w:sz w:val="28"/>
          <w:szCs w:val="28"/>
        </w:rPr>
        <w:t xml:space="preserve">Комплекс упражнений для глаз «На море» </w:t>
      </w:r>
      <w:r w:rsidRPr="00DB639D">
        <w:rPr>
          <w:rFonts w:ascii="Times New Roman" w:hAnsi="Times New Roman"/>
          <w:sz w:val="28"/>
          <w:szCs w:val="28"/>
        </w:rPr>
        <w:t>под медленную спокойную музыку.</w:t>
      </w:r>
    </w:p>
    <w:p w:rsidR="00BD77F6" w:rsidRPr="00DB639D" w:rsidRDefault="00BD77F6" w:rsidP="00365F36">
      <w:pPr>
        <w:ind w:firstLine="360"/>
        <w:rPr>
          <w:rFonts w:ascii="Times New Roman" w:hAnsi="Times New Roman"/>
          <w:sz w:val="28"/>
          <w:szCs w:val="28"/>
          <w:u w:val="single"/>
        </w:rPr>
      </w:pPr>
      <w:r w:rsidRPr="00DB639D">
        <w:rPr>
          <w:rFonts w:ascii="Times New Roman" w:hAnsi="Times New Roman"/>
          <w:sz w:val="28"/>
          <w:szCs w:val="28"/>
          <w:u w:val="single"/>
        </w:rPr>
        <w:t>1. «Горизонт»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1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4 — чертим кончиком пальца правой руки (как карандашом) линию горизонта («на море») слева-направо, глаза сопровождают движение, голова прямо.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5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8 — повторить линию горизонта справа-налево.</w:t>
      </w:r>
    </w:p>
    <w:p w:rsidR="00BD77F6" w:rsidRPr="00DB639D" w:rsidRDefault="00BD77F6" w:rsidP="00365F36">
      <w:pPr>
        <w:ind w:firstLine="360"/>
        <w:rPr>
          <w:rFonts w:ascii="Times New Roman" w:hAnsi="Times New Roman"/>
          <w:sz w:val="28"/>
          <w:szCs w:val="28"/>
          <w:u w:val="single"/>
        </w:rPr>
      </w:pPr>
      <w:r w:rsidRPr="00DB639D">
        <w:rPr>
          <w:rFonts w:ascii="Times New Roman" w:hAnsi="Times New Roman"/>
          <w:sz w:val="28"/>
          <w:szCs w:val="28"/>
          <w:u w:val="single"/>
        </w:rPr>
        <w:t>2. «Лодочка»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1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4 — чертим «лодочку» (дуга книзу), глаза повторяют движение, голова прямо.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5-8 – повторить движения счета 1-4 в другую сторону.</w:t>
      </w:r>
    </w:p>
    <w:p w:rsidR="00BD77F6" w:rsidRPr="00DB639D" w:rsidRDefault="00BD77F6" w:rsidP="00365F36">
      <w:pPr>
        <w:ind w:firstLine="360"/>
        <w:rPr>
          <w:rFonts w:ascii="Times New Roman" w:hAnsi="Times New Roman"/>
          <w:sz w:val="28"/>
          <w:szCs w:val="28"/>
          <w:u w:val="single"/>
        </w:rPr>
      </w:pPr>
      <w:r w:rsidRPr="00DB639D">
        <w:rPr>
          <w:rFonts w:ascii="Times New Roman" w:hAnsi="Times New Roman"/>
          <w:sz w:val="28"/>
          <w:szCs w:val="28"/>
          <w:u w:val="single"/>
        </w:rPr>
        <w:t>3. «Радуга»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1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4 — чертим «радугу» (дуга кверху), глаза сопровождают движение, голова прямо.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5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8 — повторить движения счета 1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4 в другую сторону.</w:t>
      </w:r>
    </w:p>
    <w:p w:rsidR="00BD77F6" w:rsidRPr="00DB639D" w:rsidRDefault="00BD77F6" w:rsidP="00365F36">
      <w:pPr>
        <w:ind w:firstLine="360"/>
        <w:rPr>
          <w:rFonts w:ascii="Times New Roman" w:hAnsi="Times New Roman"/>
          <w:sz w:val="28"/>
          <w:szCs w:val="28"/>
          <w:u w:val="single"/>
        </w:rPr>
      </w:pPr>
      <w:r w:rsidRPr="00DB639D">
        <w:rPr>
          <w:rFonts w:ascii="Times New Roman" w:hAnsi="Times New Roman"/>
          <w:sz w:val="28"/>
          <w:szCs w:val="28"/>
          <w:u w:val="single"/>
        </w:rPr>
        <w:t>4. «Солнышко»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1</w:t>
      </w:r>
      <w:r w:rsidRPr="00DB639D">
        <w:rPr>
          <w:rFonts w:ascii="Times New Roman" w:hAnsi="Times New Roman"/>
          <w:sz w:val="28"/>
          <w:szCs w:val="28"/>
        </w:rPr>
        <w:t>-</w:t>
      </w:r>
      <w:r w:rsidRPr="00365F36">
        <w:rPr>
          <w:rFonts w:ascii="Times New Roman" w:hAnsi="Times New Roman"/>
          <w:sz w:val="28"/>
          <w:szCs w:val="28"/>
        </w:rPr>
        <w:t>8. «На море солнышко» — чертим «солнышко» (круг вправо), глаза повторяют движение, голова прямо.</w:t>
      </w:r>
      <w:r w:rsidRPr="00DB639D">
        <w:rPr>
          <w:rFonts w:ascii="Times New Roman" w:hAnsi="Times New Roman"/>
          <w:sz w:val="28"/>
          <w:szCs w:val="28"/>
        </w:rPr>
        <w:t xml:space="preserve"> </w:t>
      </w:r>
      <w:r w:rsidRPr="00365F36">
        <w:rPr>
          <w:rFonts w:ascii="Times New Roman" w:hAnsi="Times New Roman"/>
          <w:sz w:val="28"/>
          <w:szCs w:val="28"/>
        </w:rPr>
        <w:t>Затем можно повторить упражнение в другую сторону.</w:t>
      </w:r>
    </w:p>
    <w:p w:rsidR="00BD77F6" w:rsidRPr="00DB639D" w:rsidRDefault="00BD77F6" w:rsidP="00365F36">
      <w:pPr>
        <w:ind w:firstLine="360"/>
        <w:rPr>
          <w:rFonts w:ascii="Times New Roman" w:hAnsi="Times New Roman"/>
          <w:sz w:val="28"/>
          <w:szCs w:val="28"/>
          <w:u w:val="single"/>
        </w:rPr>
      </w:pPr>
      <w:r w:rsidRPr="00DB639D">
        <w:rPr>
          <w:rFonts w:ascii="Times New Roman" w:hAnsi="Times New Roman"/>
          <w:sz w:val="28"/>
          <w:szCs w:val="28"/>
          <w:u w:val="single"/>
        </w:rPr>
        <w:t>5. «Яркое солнышко»</w:t>
      </w:r>
    </w:p>
    <w:p w:rsidR="00BD77F6" w:rsidRPr="00365F36" w:rsidRDefault="00BD77F6" w:rsidP="00365F36">
      <w:pPr>
        <w:ind w:firstLine="360"/>
        <w:rPr>
          <w:rFonts w:ascii="Times New Roman" w:hAnsi="Times New Roman"/>
          <w:sz w:val="28"/>
          <w:szCs w:val="28"/>
        </w:rPr>
      </w:pPr>
      <w:r w:rsidRPr="00365F36">
        <w:rPr>
          <w:rFonts w:ascii="Times New Roman" w:hAnsi="Times New Roman"/>
          <w:sz w:val="28"/>
          <w:szCs w:val="28"/>
        </w:rPr>
        <w:t>1-8 – зажмуриться – «солнце ослепило», закрыть глаза ладонями, затем поморгать глазами.</w:t>
      </w:r>
    </w:p>
    <w:p w:rsidR="00BD77F6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Посмотрите на мою рыбку. Она готова? </w:t>
      </w:r>
      <w:r>
        <w:rPr>
          <w:rFonts w:ascii="Times New Roman" w:hAnsi="Times New Roman"/>
          <w:i/>
          <w:sz w:val="28"/>
          <w:szCs w:val="28"/>
        </w:rPr>
        <w:t>(она не раскрашена)</w:t>
      </w:r>
      <w:r>
        <w:rPr>
          <w:rFonts w:ascii="Times New Roman" w:hAnsi="Times New Roman"/>
          <w:sz w:val="28"/>
          <w:szCs w:val="28"/>
        </w:rPr>
        <w:t xml:space="preserve"> Какие цвета можно использовать при раскрашивании рыбки? </w:t>
      </w:r>
      <w:r>
        <w:rPr>
          <w:rFonts w:ascii="Times New Roman" w:hAnsi="Times New Roman"/>
          <w:i/>
          <w:sz w:val="28"/>
          <w:szCs w:val="28"/>
        </w:rPr>
        <w:t>(ответы детей).</w:t>
      </w:r>
    </w:p>
    <w:p w:rsidR="00BD77F6" w:rsidRDefault="00BD77F6" w:rsidP="009C3A45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</w:t>
      </w:r>
      <w:r w:rsidRPr="00A1724C">
        <w:rPr>
          <w:rFonts w:ascii="Times New Roman" w:hAnsi="Times New Roman"/>
          <w:i/>
          <w:sz w:val="28"/>
          <w:szCs w:val="28"/>
        </w:rPr>
        <w:t>оспитатель показывает готовые раскрашенные образцы ры</w:t>
      </w:r>
      <w:r>
        <w:rPr>
          <w:rFonts w:ascii="Times New Roman" w:hAnsi="Times New Roman"/>
          <w:i/>
          <w:sz w:val="28"/>
          <w:szCs w:val="28"/>
        </w:rPr>
        <w:t>б.  Дети рассматривают способы закрашивания: полосками, кругами, волнистыми и прямыми линиями и т.д. Воспитатель обращает внимание на то, что х</w:t>
      </w:r>
      <w:r w:rsidRPr="00DB639D">
        <w:rPr>
          <w:rFonts w:ascii="Times New Roman" w:hAnsi="Times New Roman"/>
          <w:i/>
          <w:sz w:val="28"/>
          <w:szCs w:val="28"/>
        </w:rPr>
        <w:t>вост и плавники</w:t>
      </w:r>
      <w:r>
        <w:rPr>
          <w:rFonts w:ascii="Times New Roman" w:hAnsi="Times New Roman"/>
          <w:i/>
          <w:sz w:val="28"/>
          <w:szCs w:val="28"/>
        </w:rPr>
        <w:t xml:space="preserve"> у  рыбки, какой бы она не была разноцветной, одинакового цвета</w:t>
      </w:r>
      <w:r w:rsidRPr="00DB639D">
        <w:rPr>
          <w:rFonts w:ascii="Times New Roman" w:hAnsi="Times New Roman"/>
          <w:i/>
          <w:sz w:val="28"/>
          <w:szCs w:val="28"/>
        </w:rPr>
        <w:t>.</w:t>
      </w:r>
      <w:r w:rsidRPr="005E2829">
        <w:rPr>
          <w:rFonts w:ascii="Times New Roman" w:hAnsi="Times New Roman"/>
          <w:sz w:val="28"/>
          <w:szCs w:val="28"/>
        </w:rPr>
        <w:t xml:space="preserve"> </w:t>
      </w:r>
      <w:r w:rsidRPr="006D5273">
        <w:rPr>
          <w:rFonts w:ascii="Times New Roman" w:hAnsi="Times New Roman"/>
          <w:i/>
          <w:sz w:val="28"/>
          <w:szCs w:val="28"/>
        </w:rPr>
        <w:t>Вместе с детьми вспоминают правила пользования карандашами и фломастерами</w:t>
      </w:r>
      <w:r>
        <w:rPr>
          <w:rFonts w:ascii="Times New Roman" w:hAnsi="Times New Roman"/>
          <w:i/>
          <w:sz w:val="28"/>
          <w:szCs w:val="28"/>
        </w:rPr>
        <w:t>:</w:t>
      </w:r>
      <w:r w:rsidRPr="005E2829">
        <w:rPr>
          <w:rFonts w:ascii="Times New Roman" w:hAnsi="Times New Roman"/>
          <w:sz w:val="28"/>
          <w:szCs w:val="28"/>
        </w:rPr>
        <w:t xml:space="preserve"> </w:t>
      </w:r>
      <w:r w:rsidRPr="006D5273">
        <w:rPr>
          <w:rFonts w:ascii="Times New Roman" w:hAnsi="Times New Roman"/>
          <w:i/>
          <w:sz w:val="28"/>
          <w:szCs w:val="28"/>
        </w:rPr>
        <w:t>фломастер и карандаш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6D5273">
        <w:rPr>
          <w:rFonts w:ascii="Times New Roman" w:hAnsi="Times New Roman"/>
          <w:i/>
          <w:sz w:val="28"/>
          <w:szCs w:val="28"/>
        </w:rPr>
        <w:t>держат  тремя пальчиками выше стержня, после рисования закрыв</w:t>
      </w:r>
      <w:r>
        <w:rPr>
          <w:rFonts w:ascii="Times New Roman" w:hAnsi="Times New Roman"/>
          <w:i/>
          <w:sz w:val="28"/>
          <w:szCs w:val="28"/>
        </w:rPr>
        <w:t xml:space="preserve">ают </w:t>
      </w:r>
      <w:r w:rsidRPr="006D5273">
        <w:rPr>
          <w:rFonts w:ascii="Times New Roman" w:hAnsi="Times New Roman"/>
          <w:i/>
          <w:sz w:val="28"/>
          <w:szCs w:val="28"/>
        </w:rPr>
        <w:t>колпачок у фломастера</w:t>
      </w:r>
      <w:r>
        <w:rPr>
          <w:rFonts w:ascii="Times New Roman" w:hAnsi="Times New Roman"/>
          <w:i/>
          <w:sz w:val="28"/>
          <w:szCs w:val="28"/>
        </w:rPr>
        <w:t>; а также приемы закрашивания:</w:t>
      </w:r>
      <w:r w:rsidRPr="006D5273">
        <w:rPr>
          <w:rFonts w:ascii="Times New Roman" w:hAnsi="Times New Roman"/>
          <w:i/>
          <w:sz w:val="28"/>
          <w:szCs w:val="28"/>
        </w:rPr>
        <w:t xml:space="preserve"> ра</w:t>
      </w:r>
      <w:r>
        <w:rPr>
          <w:rFonts w:ascii="Times New Roman" w:hAnsi="Times New Roman"/>
          <w:i/>
          <w:sz w:val="28"/>
          <w:szCs w:val="28"/>
        </w:rPr>
        <w:t>скрашивают о</w:t>
      </w:r>
      <w:r w:rsidRPr="006D5273">
        <w:rPr>
          <w:rFonts w:ascii="Times New Roman" w:hAnsi="Times New Roman"/>
          <w:i/>
          <w:sz w:val="28"/>
          <w:szCs w:val="28"/>
        </w:rPr>
        <w:t xml:space="preserve">снову не быстро, не выезжая за пределы </w:t>
      </w:r>
      <w:r>
        <w:rPr>
          <w:rFonts w:ascii="Times New Roman" w:hAnsi="Times New Roman"/>
          <w:i/>
          <w:sz w:val="28"/>
          <w:szCs w:val="28"/>
        </w:rPr>
        <w:t>контура.</w:t>
      </w:r>
    </w:p>
    <w:p w:rsidR="00BD77F6" w:rsidRPr="00D121F0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Вот и настало время, чтобы вы сами нарисовали рыбок в наш аквариум. Все помнят, знают, с чего нужно начать рисовать рыбку? </w:t>
      </w:r>
      <w:r w:rsidRPr="00D121F0">
        <w:rPr>
          <w:rFonts w:ascii="Times New Roman" w:hAnsi="Times New Roman"/>
          <w:i/>
          <w:sz w:val="28"/>
          <w:szCs w:val="28"/>
        </w:rPr>
        <w:t>(ответы детей).</w:t>
      </w:r>
      <w:r>
        <w:rPr>
          <w:rFonts w:ascii="Times New Roman" w:hAnsi="Times New Roman"/>
          <w:sz w:val="28"/>
          <w:szCs w:val="28"/>
        </w:rPr>
        <w:t xml:space="preserve"> Напомните форму туловища, хвоста, плавников </w:t>
      </w:r>
      <w:r w:rsidRPr="00D121F0">
        <w:rPr>
          <w:rFonts w:ascii="Times New Roman" w:hAnsi="Times New Roman"/>
          <w:i/>
          <w:sz w:val="28"/>
          <w:szCs w:val="28"/>
        </w:rPr>
        <w:t>(ответы детей)</w:t>
      </w:r>
    </w:p>
    <w:p w:rsidR="00BD77F6" w:rsidRDefault="00BD77F6" w:rsidP="009C3A45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Вы можете раскрасить свою рыбку так, как считаете нужным. Можете пользоваться иллюстрациями, образцами или придумать рисунок своей рыбки совершенно другой от того, что вы видите. </w:t>
      </w:r>
    </w:p>
    <w:p w:rsidR="00BD77F6" w:rsidRPr="006D5273" w:rsidRDefault="00BD77F6" w:rsidP="006D5273">
      <w:pPr>
        <w:ind w:firstLine="360"/>
        <w:rPr>
          <w:rFonts w:ascii="Times New Roman" w:hAnsi="Times New Roman"/>
          <w:i/>
          <w:sz w:val="28"/>
          <w:szCs w:val="28"/>
        </w:rPr>
      </w:pPr>
      <w:r w:rsidRPr="006D5273">
        <w:rPr>
          <w:rFonts w:ascii="Times New Roman" w:hAnsi="Times New Roman"/>
          <w:i/>
          <w:sz w:val="28"/>
          <w:szCs w:val="28"/>
        </w:rPr>
        <w:t>Самостоятельная</w:t>
      </w:r>
      <w:r>
        <w:rPr>
          <w:rFonts w:ascii="Times New Roman" w:hAnsi="Times New Roman"/>
          <w:i/>
          <w:sz w:val="28"/>
          <w:szCs w:val="28"/>
        </w:rPr>
        <w:t xml:space="preserve"> практическая </w:t>
      </w:r>
      <w:r w:rsidRPr="006D5273">
        <w:rPr>
          <w:rFonts w:ascii="Times New Roman" w:hAnsi="Times New Roman"/>
          <w:i/>
          <w:sz w:val="28"/>
          <w:szCs w:val="28"/>
        </w:rPr>
        <w:t xml:space="preserve"> работа детей. Воспитатель</w:t>
      </w:r>
      <w:r>
        <w:rPr>
          <w:rFonts w:ascii="Times New Roman" w:hAnsi="Times New Roman"/>
          <w:i/>
          <w:sz w:val="28"/>
          <w:szCs w:val="28"/>
        </w:rPr>
        <w:t xml:space="preserve"> следит за работой детей, напоминает о частях тела и пропорциях рыбки, </w:t>
      </w:r>
      <w:r w:rsidRPr="006D5273">
        <w:rPr>
          <w:rFonts w:ascii="Times New Roman" w:hAnsi="Times New Roman"/>
          <w:i/>
          <w:sz w:val="28"/>
          <w:szCs w:val="28"/>
        </w:rPr>
        <w:t xml:space="preserve"> помогает  детям, испытывающим трудности при работе.</w:t>
      </w:r>
    </w:p>
    <w:p w:rsidR="00BD77F6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 w:rsidRPr="006D5273">
        <w:rPr>
          <w:rFonts w:ascii="Times New Roman" w:hAnsi="Times New Roman"/>
          <w:i/>
          <w:sz w:val="28"/>
          <w:szCs w:val="28"/>
        </w:rPr>
        <w:t xml:space="preserve">В конце работы воспитатель и дети рассматривают работы, отмечают удачные моменты </w:t>
      </w:r>
      <w:r>
        <w:rPr>
          <w:rFonts w:ascii="Times New Roman" w:hAnsi="Times New Roman"/>
          <w:i/>
          <w:sz w:val="28"/>
          <w:szCs w:val="28"/>
        </w:rPr>
        <w:t>во всех работа</w:t>
      </w:r>
      <w:r w:rsidRPr="006D5273">
        <w:rPr>
          <w:rFonts w:ascii="Times New Roman" w:hAnsi="Times New Roman"/>
          <w:i/>
          <w:sz w:val="28"/>
          <w:szCs w:val="28"/>
        </w:rPr>
        <w:t>х.</w:t>
      </w:r>
      <w:r>
        <w:rPr>
          <w:rFonts w:ascii="Times New Roman" w:hAnsi="Times New Roman"/>
          <w:i/>
          <w:sz w:val="28"/>
          <w:szCs w:val="28"/>
        </w:rPr>
        <w:t xml:space="preserve"> Каждый ребенок рассказывает, что изображал с легкостью, а что было сложно нарисовать.</w:t>
      </w:r>
    </w:p>
    <w:p w:rsidR="00BD77F6" w:rsidRDefault="00BD77F6" w:rsidP="009C3A45">
      <w:pPr>
        <w:ind w:firstLine="360"/>
        <w:rPr>
          <w:rFonts w:ascii="Times New Roman" w:hAnsi="Times New Roman"/>
          <w:sz w:val="28"/>
          <w:szCs w:val="28"/>
        </w:rPr>
      </w:pPr>
      <w:r w:rsidRPr="005E2829">
        <w:rPr>
          <w:rFonts w:ascii="Times New Roman" w:hAnsi="Times New Roman"/>
          <w:sz w:val="28"/>
          <w:szCs w:val="28"/>
        </w:rPr>
        <w:t>- Вот сколько у нас красивых рыбок</w:t>
      </w:r>
      <w:r>
        <w:rPr>
          <w:rFonts w:ascii="Times New Roman" w:hAnsi="Times New Roman"/>
          <w:sz w:val="28"/>
          <w:szCs w:val="28"/>
        </w:rPr>
        <w:t>. Нет ни одной одинаковой рыбки. Т</w:t>
      </w:r>
      <w:r w:rsidRPr="005E2829">
        <w:rPr>
          <w:rFonts w:ascii="Times New Roman" w:hAnsi="Times New Roman"/>
          <w:sz w:val="28"/>
          <w:szCs w:val="28"/>
        </w:rPr>
        <w:t xml:space="preserve">еперь у нас </w:t>
      </w:r>
      <w:r>
        <w:rPr>
          <w:rFonts w:ascii="Times New Roman" w:hAnsi="Times New Roman"/>
          <w:sz w:val="28"/>
          <w:szCs w:val="28"/>
        </w:rPr>
        <w:t xml:space="preserve">точно </w:t>
      </w:r>
      <w:r w:rsidRPr="005E2829">
        <w:rPr>
          <w:rFonts w:ascii="Times New Roman" w:hAnsi="Times New Roman"/>
          <w:sz w:val="28"/>
          <w:szCs w:val="28"/>
        </w:rPr>
        <w:t>будет свой аквариум с собственными р</w:t>
      </w:r>
      <w:r>
        <w:rPr>
          <w:rFonts w:ascii="Times New Roman" w:hAnsi="Times New Roman"/>
          <w:sz w:val="28"/>
          <w:szCs w:val="28"/>
        </w:rPr>
        <w:t>ы</w:t>
      </w:r>
      <w:r w:rsidRPr="005E2829">
        <w:rPr>
          <w:rFonts w:ascii="Times New Roman" w:hAnsi="Times New Roman"/>
          <w:sz w:val="28"/>
          <w:szCs w:val="28"/>
        </w:rPr>
        <w:t>бками</w:t>
      </w:r>
      <w:r>
        <w:rPr>
          <w:rFonts w:ascii="Times New Roman" w:hAnsi="Times New Roman"/>
          <w:sz w:val="28"/>
          <w:szCs w:val="28"/>
        </w:rPr>
        <w:t>.</w:t>
      </w:r>
    </w:p>
    <w:p w:rsidR="00BD77F6" w:rsidRPr="00864C16" w:rsidRDefault="00BD77F6" w:rsidP="009C3A45">
      <w:pPr>
        <w:ind w:firstLine="360"/>
        <w:rPr>
          <w:rFonts w:ascii="Times New Roman" w:hAnsi="Times New Roman"/>
          <w:i/>
          <w:sz w:val="28"/>
          <w:szCs w:val="28"/>
        </w:rPr>
      </w:pPr>
      <w:r w:rsidRPr="00864C16">
        <w:rPr>
          <w:rFonts w:ascii="Times New Roman" w:hAnsi="Times New Roman"/>
          <w:i/>
          <w:sz w:val="28"/>
          <w:szCs w:val="28"/>
        </w:rPr>
        <w:t>На данном этапе</w:t>
      </w:r>
      <w:r>
        <w:rPr>
          <w:rFonts w:ascii="Times New Roman" w:hAnsi="Times New Roman"/>
          <w:i/>
          <w:sz w:val="28"/>
          <w:szCs w:val="28"/>
        </w:rPr>
        <w:t>*</w:t>
      </w:r>
      <w:r w:rsidRPr="00864C16">
        <w:rPr>
          <w:rFonts w:ascii="Times New Roman" w:hAnsi="Times New Roman"/>
          <w:i/>
          <w:sz w:val="28"/>
          <w:szCs w:val="28"/>
        </w:rPr>
        <w:t xml:space="preserve"> организуется выставка работ.</w:t>
      </w:r>
    </w:p>
    <w:p w:rsidR="00BD77F6" w:rsidRPr="005E2829" w:rsidRDefault="00BD77F6" w:rsidP="009C3A45">
      <w:pPr>
        <w:ind w:firstLine="360"/>
        <w:rPr>
          <w:rFonts w:ascii="Times New Roman" w:hAnsi="Times New Roman"/>
          <w:sz w:val="28"/>
          <w:szCs w:val="28"/>
        </w:rPr>
      </w:pPr>
      <w:r w:rsidRPr="006C08F0">
        <w:rPr>
          <w:rFonts w:ascii="Times New Roman" w:hAnsi="Times New Roman"/>
          <w:b/>
          <w:sz w:val="28"/>
          <w:szCs w:val="28"/>
        </w:rPr>
        <w:t>*Примечание:</w:t>
      </w:r>
      <w:r>
        <w:rPr>
          <w:rFonts w:ascii="Times New Roman" w:hAnsi="Times New Roman"/>
          <w:sz w:val="28"/>
          <w:szCs w:val="28"/>
        </w:rPr>
        <w:t xml:space="preserve"> работа продолжилась по заполнению аквариума рыбками и атрибутами: песок, замок, водоросли. Проводились беседы о том, зачем нужны замок и водоросли. </w:t>
      </w:r>
      <w:r w:rsidRPr="005E2829">
        <w:rPr>
          <w:rFonts w:ascii="Times New Roman" w:hAnsi="Times New Roman"/>
          <w:sz w:val="28"/>
          <w:szCs w:val="28"/>
        </w:rPr>
        <w:t>Рыбок вырезали</w:t>
      </w:r>
      <w:r>
        <w:rPr>
          <w:rFonts w:ascii="Times New Roman" w:hAnsi="Times New Roman"/>
          <w:sz w:val="28"/>
          <w:szCs w:val="28"/>
        </w:rPr>
        <w:t xml:space="preserve"> (воспитатель)</w:t>
      </w:r>
      <w:r w:rsidRPr="005E2829">
        <w:rPr>
          <w:rFonts w:ascii="Times New Roman" w:hAnsi="Times New Roman"/>
          <w:sz w:val="28"/>
          <w:szCs w:val="28"/>
        </w:rPr>
        <w:t>, разукрасили вторую сторону по подобию первой, вместе с детьми. Песок у нас появился благодаря техник</w:t>
      </w:r>
      <w:r>
        <w:rPr>
          <w:rFonts w:ascii="Times New Roman" w:hAnsi="Times New Roman"/>
          <w:sz w:val="28"/>
          <w:szCs w:val="28"/>
        </w:rPr>
        <w:t>е</w:t>
      </w:r>
      <w:r w:rsidRPr="005E2829">
        <w:rPr>
          <w:rFonts w:ascii="Times New Roman" w:hAnsi="Times New Roman"/>
          <w:sz w:val="28"/>
          <w:szCs w:val="28"/>
        </w:rPr>
        <w:t xml:space="preserve"> обрывания желтой бумаги на мелкие кусочки. Вырезали замечательный замок</w:t>
      </w:r>
      <w:r>
        <w:rPr>
          <w:rFonts w:ascii="Times New Roman" w:hAnsi="Times New Roman"/>
          <w:sz w:val="28"/>
          <w:szCs w:val="28"/>
        </w:rPr>
        <w:t xml:space="preserve">, который придумала и нарисовала одна из девочек. Замок прикрепили на заднюю стенку аквариума. Вырезали </w:t>
      </w:r>
      <w:r w:rsidRPr="005E2829">
        <w:rPr>
          <w:rFonts w:ascii="Times New Roman" w:hAnsi="Times New Roman"/>
          <w:sz w:val="28"/>
          <w:szCs w:val="28"/>
        </w:rPr>
        <w:t>водоросли</w:t>
      </w:r>
      <w:r>
        <w:rPr>
          <w:rFonts w:ascii="Times New Roman" w:hAnsi="Times New Roman"/>
          <w:sz w:val="28"/>
          <w:szCs w:val="28"/>
        </w:rPr>
        <w:t xml:space="preserve"> из цветной зеленой бумаги и прикрепили к задней и передней стенке аквариума. К готовым рыбкам </w:t>
      </w:r>
      <w:r w:rsidRPr="005E2829">
        <w:rPr>
          <w:rFonts w:ascii="Times New Roman" w:hAnsi="Times New Roman"/>
          <w:sz w:val="28"/>
          <w:szCs w:val="28"/>
        </w:rPr>
        <w:t>пришили веревочки</w:t>
      </w:r>
      <w:r>
        <w:rPr>
          <w:rFonts w:ascii="Times New Roman" w:hAnsi="Times New Roman"/>
          <w:sz w:val="28"/>
          <w:szCs w:val="28"/>
        </w:rPr>
        <w:t xml:space="preserve"> и прикрепили за верхнюю стенку аквариума. Макет аквариума с рыбками поместили в мини-музей «Мир домашних животных»</w:t>
      </w:r>
      <w:r w:rsidRPr="005E282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Были проведены беседы</w:t>
      </w:r>
      <w:r w:rsidRPr="006C08F0">
        <w:rPr>
          <w:rFonts w:ascii="Times New Roman" w:hAnsi="Times New Roman"/>
          <w:sz w:val="28"/>
          <w:szCs w:val="28"/>
        </w:rPr>
        <w:t xml:space="preserve"> </w:t>
      </w:r>
      <w:r w:rsidRPr="005E2829">
        <w:rPr>
          <w:rFonts w:ascii="Times New Roman" w:hAnsi="Times New Roman"/>
          <w:sz w:val="28"/>
          <w:szCs w:val="28"/>
        </w:rPr>
        <w:t>по уходу за рыбками и их питанием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5E2829">
        <w:rPr>
          <w:rFonts w:ascii="Times New Roman" w:hAnsi="Times New Roman"/>
          <w:sz w:val="28"/>
          <w:szCs w:val="28"/>
        </w:rPr>
        <w:t>Дети с удовольствием «навеща</w:t>
      </w:r>
      <w:r>
        <w:rPr>
          <w:rFonts w:ascii="Times New Roman" w:hAnsi="Times New Roman"/>
          <w:sz w:val="28"/>
          <w:szCs w:val="28"/>
        </w:rPr>
        <w:t>ли</w:t>
      </w:r>
      <w:r w:rsidRPr="005E282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 «кормили»</w:t>
      </w:r>
      <w:r w:rsidRPr="005E2829">
        <w:rPr>
          <w:rFonts w:ascii="Times New Roman" w:hAnsi="Times New Roman"/>
          <w:sz w:val="28"/>
          <w:szCs w:val="28"/>
        </w:rPr>
        <w:t xml:space="preserve"> своих рыбок.</w:t>
      </w:r>
    </w:p>
    <w:p w:rsidR="00BD77F6" w:rsidRDefault="00BD77F6" w:rsidP="006C08F0">
      <w:pPr>
        <w:spacing w:before="225" w:after="225" w:line="240" w:lineRule="auto"/>
        <w:ind w:firstLine="360"/>
        <w:jc w:val="center"/>
        <w:rPr>
          <w:rFonts w:ascii="Arial" w:hAnsi="Arial" w:cs="Arial"/>
          <w:color w:val="111111"/>
          <w:sz w:val="26"/>
          <w:szCs w:val="26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9.75pt;height:272.25pt" o:bordertopcolor="#36f" o:borderleftcolor="#36f" o:borderbottomcolor="#36f" o:borderrightcolor="#36f">
            <v:imagedata r:id="rId5" o:title="" cropleft="5871f" cropright="5572f"/>
            <w10:bordertop type="single" width="18"/>
            <w10:borderleft type="single" width="18"/>
            <w10:borderbottom type="single" width="18"/>
            <w10:borderright type="single" width="18"/>
          </v:shape>
        </w:pict>
      </w:r>
      <w:bookmarkStart w:id="0" w:name="_GoBack"/>
      <w:bookmarkEnd w:id="0"/>
    </w:p>
    <w:sectPr w:rsidR="00BD77F6" w:rsidSect="006C08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2F25D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5085E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624BB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90D8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B1ED6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E84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8DC07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D9042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B669C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762F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2087D"/>
    <w:multiLevelType w:val="multilevel"/>
    <w:tmpl w:val="CB528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FF6049"/>
    <w:multiLevelType w:val="hybridMultilevel"/>
    <w:tmpl w:val="2D4C2530"/>
    <w:lvl w:ilvl="0" w:tplc="91341D70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2">
    <w:nsid w:val="0C7B76D7"/>
    <w:multiLevelType w:val="multilevel"/>
    <w:tmpl w:val="E020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D5B014A"/>
    <w:multiLevelType w:val="hybridMultilevel"/>
    <w:tmpl w:val="545255E6"/>
    <w:lvl w:ilvl="0" w:tplc="91341D7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41AC350E"/>
    <w:multiLevelType w:val="multilevel"/>
    <w:tmpl w:val="518A8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C6F0AA3"/>
    <w:multiLevelType w:val="multilevel"/>
    <w:tmpl w:val="9822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A7F5F8E"/>
    <w:multiLevelType w:val="hybridMultilevel"/>
    <w:tmpl w:val="0E821638"/>
    <w:lvl w:ilvl="0" w:tplc="91341D7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10"/>
  </w:num>
  <w:num w:numId="5">
    <w:abstractNumId w:val="11"/>
  </w:num>
  <w:num w:numId="6">
    <w:abstractNumId w:val="1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663C"/>
    <w:rsid w:val="000437EA"/>
    <w:rsid w:val="000855F8"/>
    <w:rsid w:val="0011762F"/>
    <w:rsid w:val="001500E2"/>
    <w:rsid w:val="001A478D"/>
    <w:rsid w:val="001B13F8"/>
    <w:rsid w:val="001E18EB"/>
    <w:rsid w:val="00245A36"/>
    <w:rsid w:val="00290CA8"/>
    <w:rsid w:val="0029112D"/>
    <w:rsid w:val="00304879"/>
    <w:rsid w:val="00323DF8"/>
    <w:rsid w:val="00341F47"/>
    <w:rsid w:val="00365F36"/>
    <w:rsid w:val="003B1A9B"/>
    <w:rsid w:val="004614D8"/>
    <w:rsid w:val="004814DF"/>
    <w:rsid w:val="004D289D"/>
    <w:rsid w:val="00561548"/>
    <w:rsid w:val="00572DB3"/>
    <w:rsid w:val="005E2829"/>
    <w:rsid w:val="0064663C"/>
    <w:rsid w:val="006C08F0"/>
    <w:rsid w:val="006D5273"/>
    <w:rsid w:val="00764EE5"/>
    <w:rsid w:val="0077324D"/>
    <w:rsid w:val="007A3D15"/>
    <w:rsid w:val="008378A7"/>
    <w:rsid w:val="00851DD1"/>
    <w:rsid w:val="00864C16"/>
    <w:rsid w:val="008B2131"/>
    <w:rsid w:val="008C2553"/>
    <w:rsid w:val="008E5549"/>
    <w:rsid w:val="008E6130"/>
    <w:rsid w:val="008E641B"/>
    <w:rsid w:val="00917FC8"/>
    <w:rsid w:val="0094292F"/>
    <w:rsid w:val="009C3A45"/>
    <w:rsid w:val="00A1724C"/>
    <w:rsid w:val="00A348A3"/>
    <w:rsid w:val="00A36BB7"/>
    <w:rsid w:val="00B30D7A"/>
    <w:rsid w:val="00BA4C69"/>
    <w:rsid w:val="00BD77F6"/>
    <w:rsid w:val="00BF24F1"/>
    <w:rsid w:val="00C250C3"/>
    <w:rsid w:val="00C31226"/>
    <w:rsid w:val="00C334B1"/>
    <w:rsid w:val="00CE35ED"/>
    <w:rsid w:val="00D121F0"/>
    <w:rsid w:val="00D130D8"/>
    <w:rsid w:val="00D238E8"/>
    <w:rsid w:val="00D742C6"/>
    <w:rsid w:val="00D77C1B"/>
    <w:rsid w:val="00DA1F67"/>
    <w:rsid w:val="00DB639D"/>
    <w:rsid w:val="00DD66EA"/>
    <w:rsid w:val="00E127DF"/>
    <w:rsid w:val="00F42499"/>
    <w:rsid w:val="00F526BB"/>
    <w:rsid w:val="00F901D3"/>
    <w:rsid w:val="00FD4681"/>
    <w:rsid w:val="00FE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CA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46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5A3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5A3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4663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45A36"/>
    <w:rPr>
      <w:rFonts w:ascii="Cambria" w:hAnsi="Cambria" w:cs="Times New Roman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45A36"/>
    <w:rPr>
      <w:rFonts w:ascii="Cambria" w:hAnsi="Cambria" w:cs="Times New Roman"/>
      <w:color w:val="243F60"/>
    </w:rPr>
  </w:style>
  <w:style w:type="paragraph" w:customStyle="1" w:styleId="headline">
    <w:name w:val="headline"/>
    <w:basedOn w:val="Normal"/>
    <w:uiPriority w:val="99"/>
    <w:rsid w:val="006466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6466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4663C"/>
    <w:rPr>
      <w:rFonts w:cs="Times New Roman"/>
      <w:b/>
      <w:bCs/>
    </w:rPr>
  </w:style>
  <w:style w:type="character" w:customStyle="1" w:styleId="entry-date">
    <w:name w:val="entry-date"/>
    <w:basedOn w:val="DefaultParagraphFont"/>
    <w:uiPriority w:val="99"/>
    <w:rsid w:val="00245A36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245A36"/>
    <w:rPr>
      <w:rFonts w:cs="Times New Roman"/>
      <w:color w:val="0000FF"/>
      <w:u w:val="single"/>
    </w:rPr>
  </w:style>
  <w:style w:type="character" w:customStyle="1" w:styleId="author">
    <w:name w:val="author"/>
    <w:basedOn w:val="DefaultParagraphFont"/>
    <w:uiPriority w:val="99"/>
    <w:rsid w:val="00245A36"/>
    <w:rPr>
      <w:rFonts w:cs="Times New Roman"/>
    </w:rPr>
  </w:style>
  <w:style w:type="character" w:customStyle="1" w:styleId="comments-link">
    <w:name w:val="comments-link"/>
    <w:basedOn w:val="DefaultParagraphFont"/>
    <w:uiPriority w:val="99"/>
    <w:rsid w:val="00245A36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245A36"/>
    <w:rPr>
      <w:rFonts w:cs="Times New Roman"/>
      <w:i/>
      <w:iCs/>
    </w:rPr>
  </w:style>
  <w:style w:type="character" w:customStyle="1" w:styleId="tag-links">
    <w:name w:val="tag-links"/>
    <w:basedOn w:val="DefaultParagraphFont"/>
    <w:uiPriority w:val="99"/>
    <w:rsid w:val="00245A36"/>
    <w:rPr>
      <w:rFonts w:cs="Times New Roman"/>
    </w:rPr>
  </w:style>
  <w:style w:type="character" w:customStyle="1" w:styleId="meta-nav">
    <w:name w:val="meta-nav"/>
    <w:basedOn w:val="DefaultParagraphFont"/>
    <w:uiPriority w:val="99"/>
    <w:rsid w:val="00245A3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45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5A36"/>
    <w:rPr>
      <w:rFonts w:ascii="Tahoma" w:hAnsi="Tahoma" w:cs="Tahoma"/>
      <w:sz w:val="16"/>
      <w:szCs w:val="16"/>
    </w:rPr>
  </w:style>
  <w:style w:type="paragraph" w:customStyle="1" w:styleId="c5">
    <w:name w:val="c5"/>
    <w:basedOn w:val="Normal"/>
    <w:uiPriority w:val="99"/>
    <w:rsid w:val="00D77C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DefaultParagraphFont"/>
    <w:uiPriority w:val="99"/>
    <w:rsid w:val="00D77C1B"/>
    <w:rPr>
      <w:rFonts w:cs="Times New Roman"/>
    </w:rPr>
  </w:style>
  <w:style w:type="character" w:customStyle="1" w:styleId="c12">
    <w:name w:val="c12"/>
    <w:basedOn w:val="DefaultParagraphFont"/>
    <w:uiPriority w:val="99"/>
    <w:rsid w:val="00D77C1B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851DD1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51DD1"/>
    <w:rPr>
      <w:rFonts w:ascii="Liberation Serif" w:eastAsia="SimSun" w:hAnsi="Liberation Serif" w:cs="Mangal"/>
      <w:sz w:val="24"/>
      <w:szCs w:val="24"/>
      <w:lang w:eastAsia="zh-CN" w:bidi="hi-IN"/>
    </w:rPr>
  </w:style>
  <w:style w:type="table" w:styleId="TableGrid">
    <w:name w:val="Table Grid"/>
    <w:basedOn w:val="TableNormal"/>
    <w:uiPriority w:val="99"/>
    <w:rsid w:val="00851DD1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36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6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6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67760">
          <w:marLeft w:val="0"/>
          <w:marRight w:val="8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77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7764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7771">
          <w:marLeft w:val="0"/>
          <w:marRight w:val="81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36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7</Pages>
  <Words>1540</Words>
  <Characters>8782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 образовательное учреждение</dc:title>
  <dc:subject/>
  <dc:creator>Иринка</dc:creator>
  <cp:keywords/>
  <dc:description/>
  <cp:lastModifiedBy>НеЮрик</cp:lastModifiedBy>
  <cp:revision>4</cp:revision>
  <dcterms:created xsi:type="dcterms:W3CDTF">2022-09-19T17:18:00Z</dcterms:created>
  <dcterms:modified xsi:type="dcterms:W3CDTF">2022-09-25T17:03:00Z</dcterms:modified>
</cp:coreProperties>
</file>