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56A" w:rsidRPr="0031692E" w:rsidRDefault="005C756A" w:rsidP="003831C7">
      <w:pPr>
        <w:shd w:val="clear" w:color="auto" w:fill="FFFFFF"/>
        <w:spacing w:after="0" w:line="240" w:lineRule="auto"/>
        <w:ind w:left="567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  <w:r w:rsidRPr="0031692E">
        <w:rPr>
          <w:rFonts w:ascii="Times New Roman" w:hAnsi="Times New Roman"/>
          <w:b/>
          <w:color w:val="000000"/>
          <w:sz w:val="36"/>
          <w:szCs w:val="36"/>
          <w:lang w:eastAsia="ru-RU"/>
        </w:rPr>
        <w:t>Загадки о профессиях</w:t>
      </w:r>
    </w:p>
    <w:p w:rsidR="005C756A" w:rsidRDefault="005C756A" w:rsidP="000C22CA">
      <w:pPr>
        <w:shd w:val="clear" w:color="auto" w:fill="FFFFFF"/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</w:p>
    <w:p w:rsidR="005C756A" w:rsidRDefault="005C756A" w:rsidP="003831C7">
      <w:pPr>
        <w:shd w:val="clear" w:color="auto" w:fill="FFFFFF"/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  <w:sectPr w:rsidR="005C756A" w:rsidSect="003831C7">
          <w:pgSz w:w="11906" w:h="16838"/>
          <w:pgMar w:top="719" w:right="566" w:bottom="1134" w:left="720" w:header="708" w:footer="708" w:gutter="0"/>
          <w:cols w:space="708"/>
          <w:docGrid w:linePitch="360"/>
        </w:sectPr>
      </w:pP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Все дороги мне знакомы,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Я в кабине словно дома.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Мне поможет светофор,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Знает он, что я ….                 </w:t>
      </w:r>
    </w:p>
    <w:p w:rsidR="005C756A" w:rsidRDefault="005C756A" w:rsidP="003831C7">
      <w:pPr>
        <w:shd w:val="clear" w:color="auto" w:fill="FFFFFF"/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   (</w:t>
      </w: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Шофер</w:t>
      </w: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</w:pP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Мелом пишет и рисует,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И с ошибками воюет.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Учит думать, размышлять,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Как его, ребята, звать?</w:t>
      </w:r>
    </w:p>
    <w:p w:rsidR="005C756A" w:rsidRPr="003831C7" w:rsidRDefault="005C756A" w:rsidP="003831C7">
      <w:pPr>
        <w:shd w:val="clear" w:color="auto" w:fill="FFFFFF"/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    (</w:t>
      </w: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Учитель</w:t>
      </w: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Он не летчик, не пилот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Он ведет не самолет,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А огромную ракету.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Дети, кто скажите это?         </w:t>
      </w:r>
    </w:p>
    <w:p w:rsidR="005C756A" w:rsidRPr="003831C7" w:rsidRDefault="005C756A" w:rsidP="003831C7">
      <w:pPr>
        <w:shd w:val="clear" w:color="auto" w:fill="FFFFFF"/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      (</w:t>
      </w: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Космонавт</w:t>
      </w: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Скажи, кто так вкусно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готовит щи капустные,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Пахучие котлеты,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Салаты, винегреты,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Все завтраки, обеды? </w:t>
      </w:r>
    </w:p>
    <w:p w:rsidR="005C756A" w:rsidRPr="003831C7" w:rsidRDefault="005C756A" w:rsidP="003831C7">
      <w:pPr>
        <w:shd w:val="clear" w:color="auto" w:fill="FFFFFF"/>
        <w:spacing w:after="0" w:line="240" w:lineRule="auto"/>
        <w:ind w:left="567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  </w:t>
      </w: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(Повар)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Кто у постели больного сидит?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И как лечиться, он всем говорит,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Кто болен – он капли предложит 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ринять,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Тому, кто здоров, разрешит погулять! </w:t>
      </w:r>
    </w:p>
    <w:p w:rsidR="005C756A" w:rsidRPr="003831C7" w:rsidRDefault="005C756A" w:rsidP="003831C7">
      <w:pPr>
        <w:shd w:val="clear" w:color="auto" w:fill="FFFFFF"/>
        <w:spacing w:after="0" w:line="24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    (</w:t>
      </w: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Врач)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Кисти, краски и мольберт: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Мамин я пишу портрет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Для картинной галереи,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Отгадай меня скорее!  </w:t>
      </w:r>
    </w:p>
    <w:p w:rsidR="005C756A" w:rsidRPr="003831C7" w:rsidRDefault="005C756A" w:rsidP="003831C7">
      <w:pPr>
        <w:shd w:val="clear" w:color="auto" w:fill="FFFFFF"/>
        <w:spacing w:after="0" w:line="240" w:lineRule="auto"/>
        <w:ind w:left="567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 </w:t>
      </w: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(Художник)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Кто гантели поднимает,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Дальше всех ядро бросает?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Быстро бегает, метко стреляет?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Как одним словом их всех называют?     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    (</w:t>
      </w: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Спортсмены)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Из кирпича мы строим дом,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Чтобы смеялось солнце в нем.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Чтобы выше, чтобы шире,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Были комнаты в квартире!       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           (Строитель</w:t>
      </w: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:rsidR="005C756A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Не художник он, но краской</w:t>
      </w:r>
    </w:p>
    <w:p w:rsidR="005C756A" w:rsidRPr="003831C7" w:rsidRDefault="005C756A" w:rsidP="003831C7">
      <w:pPr>
        <w:shd w:val="clear" w:color="auto" w:fill="FFFFFF"/>
        <w:tabs>
          <w:tab w:val="left" w:pos="618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Пахнет неизменно,</w:t>
      </w: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>По картинам он не мастер –</w:t>
      </w:r>
    </w:p>
    <w:p w:rsidR="005C756A" w:rsidRPr="003831C7" w:rsidRDefault="005C756A" w:rsidP="003831C7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Мастер он по стенам!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</w:t>
      </w:r>
      <w:r w:rsidRPr="003831C7">
        <w:rPr>
          <w:rFonts w:ascii="Times New Roman" w:hAnsi="Times New Roman"/>
          <w:i/>
          <w:color w:val="000000"/>
          <w:sz w:val="28"/>
          <w:szCs w:val="28"/>
          <w:lang w:eastAsia="ru-RU"/>
        </w:rPr>
        <w:t>(Маляр</w:t>
      </w:r>
      <w:r w:rsidRPr="003831C7">
        <w:rPr>
          <w:rFonts w:ascii="Times New Roman" w:hAnsi="Times New Roman"/>
          <w:i/>
          <w:sz w:val="28"/>
          <w:szCs w:val="28"/>
        </w:rPr>
        <w:t>)</w:t>
      </w:r>
      <w:r w:rsidRPr="003831C7">
        <w:rPr>
          <w:rFonts w:ascii="Times New Roman" w:hAnsi="Times New Roman"/>
          <w:i/>
          <w:sz w:val="28"/>
          <w:szCs w:val="28"/>
        </w:rPr>
        <w:tab/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У этих волшебников, этих художников,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Не кисти и краски, а гребень и ножницы.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Они обладают таинственной силой: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К кому прикоснутся, тот станет красивый.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Times New Roman" w:hAnsi="Times New Roman"/>
          <w:bCs/>
          <w:i/>
          <w:iCs/>
          <w:color w:val="000000"/>
          <w:sz w:val="28"/>
          <w:szCs w:val="28"/>
          <w:lang w:eastAsia="ru-RU"/>
        </w:rPr>
      </w:pPr>
      <w:r w:rsidRPr="003831C7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(</w:t>
      </w:r>
      <w:r w:rsidRPr="003831C7">
        <w:rPr>
          <w:rFonts w:ascii="Times New Roman" w:hAnsi="Times New Roman"/>
          <w:bCs/>
          <w:i/>
          <w:iCs/>
          <w:color w:val="000000"/>
          <w:sz w:val="28"/>
          <w:szCs w:val="28"/>
          <w:lang w:eastAsia="ru-RU"/>
        </w:rPr>
        <w:t>Парикмахер)</w:t>
      </w:r>
    </w:p>
    <w:p w:rsidR="005C756A" w:rsidRPr="003831C7" w:rsidRDefault="005C756A" w:rsidP="003831C7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1C7">
        <w:rPr>
          <w:rStyle w:val="c7"/>
          <w:color w:val="000000"/>
          <w:sz w:val="28"/>
          <w:szCs w:val="28"/>
        </w:rPr>
        <w:t>Темной ночью, ясным днем</w:t>
      </w:r>
    </w:p>
    <w:p w:rsidR="005C756A" w:rsidRPr="003831C7" w:rsidRDefault="005C756A" w:rsidP="003831C7">
      <w:pPr>
        <w:pStyle w:val="c1"/>
        <w:shd w:val="clear" w:color="auto" w:fill="FFFFFF"/>
        <w:tabs>
          <w:tab w:val="left" w:pos="7875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3831C7">
        <w:rPr>
          <w:rStyle w:val="c7"/>
          <w:color w:val="000000"/>
          <w:sz w:val="28"/>
          <w:szCs w:val="28"/>
        </w:rPr>
        <w:t>Он сражается с огнем.</w:t>
      </w:r>
      <w:r w:rsidRPr="003831C7">
        <w:rPr>
          <w:rStyle w:val="c7"/>
          <w:color w:val="000000"/>
          <w:sz w:val="28"/>
          <w:szCs w:val="28"/>
        </w:rPr>
        <w:tab/>
      </w: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1C7">
        <w:rPr>
          <w:rStyle w:val="c7"/>
          <w:color w:val="000000"/>
          <w:sz w:val="28"/>
          <w:szCs w:val="28"/>
        </w:rPr>
        <w:t>В каске. Будто воин славный,</w:t>
      </w: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3831C7">
        <w:rPr>
          <w:rStyle w:val="c7"/>
          <w:color w:val="000000"/>
          <w:sz w:val="28"/>
          <w:szCs w:val="28"/>
        </w:rPr>
        <w:t>На пожар спешит</w:t>
      </w:r>
      <w:r w:rsidRPr="003831C7">
        <w:rPr>
          <w:rStyle w:val="c0"/>
          <w:b/>
          <w:bCs/>
          <w:color w:val="000000"/>
          <w:sz w:val="28"/>
          <w:szCs w:val="28"/>
        </w:rPr>
        <w:t>…</w:t>
      </w: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i/>
          <w:color w:val="000000"/>
          <w:sz w:val="28"/>
          <w:szCs w:val="28"/>
        </w:rPr>
      </w:pPr>
      <w:r w:rsidRPr="003831C7">
        <w:rPr>
          <w:rStyle w:val="c0"/>
          <w:bCs/>
          <w:i/>
          <w:color w:val="000000"/>
          <w:sz w:val="28"/>
          <w:szCs w:val="28"/>
        </w:rPr>
        <w:t>(пожарный)</w:t>
      </w:r>
    </w:p>
    <w:p w:rsidR="005C756A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12"/>
          <w:color w:val="000000"/>
          <w:sz w:val="28"/>
          <w:szCs w:val="28"/>
        </w:rPr>
      </w:pP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3831C7">
        <w:rPr>
          <w:rStyle w:val="c12"/>
          <w:color w:val="000000"/>
          <w:sz w:val="28"/>
          <w:szCs w:val="28"/>
        </w:rPr>
        <w:t>На посту он в снег и в зной,</w:t>
      </w: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1C7">
        <w:rPr>
          <w:rStyle w:val="c12"/>
          <w:color w:val="000000"/>
          <w:sz w:val="28"/>
          <w:szCs w:val="28"/>
        </w:rPr>
        <w:t>Охраняет наш покой.</w:t>
      </w: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1C7">
        <w:rPr>
          <w:rStyle w:val="c12"/>
          <w:color w:val="000000"/>
          <w:sz w:val="28"/>
          <w:szCs w:val="28"/>
        </w:rPr>
        <w:t>Человек, присяге верный,</w:t>
      </w: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3831C7">
        <w:rPr>
          <w:rStyle w:val="c12"/>
          <w:color w:val="000000"/>
          <w:sz w:val="28"/>
          <w:szCs w:val="28"/>
        </w:rPr>
        <w:t>Называется</w:t>
      </w:r>
      <w:r w:rsidRPr="003831C7">
        <w:rPr>
          <w:rStyle w:val="c0"/>
          <w:b/>
          <w:bCs/>
          <w:color w:val="000000"/>
          <w:sz w:val="28"/>
          <w:szCs w:val="28"/>
        </w:rPr>
        <w:t>…</w:t>
      </w:r>
    </w:p>
    <w:p w:rsidR="005C756A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i/>
          <w:color w:val="000000"/>
          <w:sz w:val="28"/>
          <w:szCs w:val="28"/>
        </w:rPr>
      </w:pPr>
      <w:r w:rsidRPr="003831C7">
        <w:rPr>
          <w:rStyle w:val="c0"/>
          <w:bCs/>
          <w:i/>
          <w:color w:val="000000"/>
          <w:sz w:val="28"/>
          <w:szCs w:val="28"/>
        </w:rPr>
        <w:t>(военный)</w:t>
      </w:r>
    </w:p>
    <w:p w:rsidR="005C756A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i/>
          <w:color w:val="000000"/>
          <w:sz w:val="28"/>
          <w:szCs w:val="28"/>
        </w:rPr>
      </w:pPr>
    </w:p>
    <w:p w:rsidR="005C756A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i/>
          <w:color w:val="000000"/>
          <w:sz w:val="28"/>
          <w:szCs w:val="28"/>
        </w:rPr>
      </w:pPr>
    </w:p>
    <w:p w:rsidR="005C756A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i/>
          <w:color w:val="000000"/>
          <w:sz w:val="28"/>
          <w:szCs w:val="28"/>
        </w:rPr>
      </w:pPr>
    </w:p>
    <w:p w:rsidR="005C756A" w:rsidRDefault="005C756A" w:rsidP="003831C7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i/>
          <w:color w:val="000000"/>
          <w:sz w:val="28"/>
          <w:szCs w:val="28"/>
        </w:rPr>
      </w:pPr>
    </w:p>
    <w:p w:rsidR="005C756A" w:rsidRPr="003831C7" w:rsidRDefault="005C756A" w:rsidP="003831C7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5C756A" w:rsidRDefault="005C756A" w:rsidP="003831C7">
      <w:pPr>
        <w:tabs>
          <w:tab w:val="left" w:pos="2400"/>
        </w:tabs>
        <w:spacing w:before="240"/>
        <w:ind w:left="567"/>
        <w:rPr>
          <w:rFonts w:ascii="Times New Roman" w:hAnsi="Times New Roman"/>
          <w:b/>
          <w:sz w:val="28"/>
          <w:szCs w:val="28"/>
        </w:rPr>
        <w:sectPr w:rsidR="005C756A" w:rsidSect="003831C7">
          <w:type w:val="continuous"/>
          <w:pgSz w:w="11906" w:h="16838"/>
          <w:pgMar w:top="719" w:right="566" w:bottom="1134" w:left="720" w:header="708" w:footer="708" w:gutter="0"/>
          <w:cols w:num="2" w:space="708" w:equalWidth="0">
            <w:col w:w="5040" w:space="624"/>
            <w:col w:w="4956"/>
          </w:cols>
          <w:docGrid w:linePitch="360"/>
        </w:sectPr>
      </w:pPr>
    </w:p>
    <w:p w:rsidR="005C756A" w:rsidRPr="003831C7" w:rsidRDefault="005C756A" w:rsidP="003831C7">
      <w:pPr>
        <w:tabs>
          <w:tab w:val="left" w:pos="2400"/>
        </w:tabs>
        <w:spacing w:before="240"/>
        <w:ind w:left="567"/>
        <w:rPr>
          <w:rFonts w:ascii="Times New Roman" w:hAnsi="Times New Roman"/>
          <w:b/>
          <w:sz w:val="28"/>
          <w:szCs w:val="28"/>
        </w:rPr>
      </w:pPr>
    </w:p>
    <w:p w:rsidR="005C756A" w:rsidRDefault="005C756A" w:rsidP="003831C7">
      <w:pPr>
        <w:tabs>
          <w:tab w:val="left" w:pos="2400"/>
        </w:tabs>
        <w:spacing w:before="240"/>
        <w:ind w:left="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</w:t>
      </w:r>
      <w:r w:rsidRPr="0031692E">
        <w:rPr>
          <w:rFonts w:ascii="Times New Roman" w:hAnsi="Times New Roman"/>
          <w:b/>
          <w:sz w:val="36"/>
          <w:szCs w:val="36"/>
        </w:rPr>
        <w:t>ословицы о труде</w:t>
      </w:r>
    </w:p>
    <w:p w:rsidR="005C756A" w:rsidRDefault="005C756A" w:rsidP="0031692E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31692E">
        <w:rPr>
          <w:rStyle w:val="c0"/>
          <w:bCs/>
          <w:color w:val="000000"/>
          <w:sz w:val="28"/>
          <w:szCs w:val="28"/>
        </w:rPr>
        <w:t>- Труд человека кормит, а лень портит.</w:t>
      </w:r>
    </w:p>
    <w:p w:rsidR="005C756A" w:rsidRPr="0031692E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5C756A" w:rsidRDefault="005C756A" w:rsidP="0031692E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31692E">
        <w:rPr>
          <w:rStyle w:val="c0"/>
          <w:bCs/>
          <w:color w:val="000000"/>
          <w:sz w:val="28"/>
          <w:szCs w:val="28"/>
        </w:rPr>
        <w:t>- Кто любит трудиться, тому на месте не сидится.</w:t>
      </w:r>
    </w:p>
    <w:p w:rsidR="005C756A" w:rsidRPr="0031692E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5C756A" w:rsidRDefault="005C756A" w:rsidP="0031692E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31692E">
        <w:rPr>
          <w:rStyle w:val="c0"/>
          <w:bCs/>
          <w:color w:val="000000"/>
          <w:sz w:val="28"/>
          <w:szCs w:val="28"/>
        </w:rPr>
        <w:t>-  Скучен день до вечера, коли делать нечего.</w:t>
      </w:r>
    </w:p>
    <w:p w:rsidR="005C756A" w:rsidRPr="0031692E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5C756A" w:rsidRDefault="005C756A" w:rsidP="0031692E">
      <w:pPr>
        <w:pStyle w:val="c1"/>
        <w:shd w:val="clear" w:color="auto" w:fill="FFFFFF"/>
        <w:tabs>
          <w:tab w:val="center" w:pos="4677"/>
        </w:tabs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31692E">
        <w:rPr>
          <w:rStyle w:val="c0"/>
          <w:bCs/>
          <w:color w:val="000000"/>
          <w:sz w:val="28"/>
          <w:szCs w:val="28"/>
        </w:rPr>
        <w:t>- Терпенье и труд все перетрут.</w:t>
      </w:r>
      <w:r>
        <w:rPr>
          <w:rStyle w:val="c0"/>
          <w:bCs/>
          <w:color w:val="000000"/>
          <w:sz w:val="28"/>
          <w:szCs w:val="28"/>
        </w:rPr>
        <w:tab/>
      </w:r>
    </w:p>
    <w:p w:rsidR="005C756A" w:rsidRPr="0031692E" w:rsidRDefault="005C756A" w:rsidP="0031692E">
      <w:pPr>
        <w:pStyle w:val="c1"/>
        <w:shd w:val="clear" w:color="auto" w:fill="FFFFFF"/>
        <w:tabs>
          <w:tab w:val="center" w:pos="4677"/>
        </w:tabs>
        <w:spacing w:before="0" w:beforeAutospacing="0" w:after="0" w:afterAutospacing="0"/>
        <w:rPr>
          <w:color w:val="000000"/>
        </w:rPr>
      </w:pPr>
    </w:p>
    <w:p w:rsidR="005C756A" w:rsidRDefault="005C756A" w:rsidP="0031692E">
      <w:pPr>
        <w:pStyle w:val="c1"/>
        <w:shd w:val="clear" w:color="auto" w:fill="FFFFFF"/>
        <w:tabs>
          <w:tab w:val="center" w:pos="4677"/>
        </w:tabs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31692E">
        <w:rPr>
          <w:rStyle w:val="c0"/>
          <w:bCs/>
          <w:color w:val="000000"/>
          <w:sz w:val="28"/>
          <w:szCs w:val="28"/>
        </w:rPr>
        <w:t>- Умелые руки не знают скуки.</w:t>
      </w:r>
      <w:r>
        <w:rPr>
          <w:rStyle w:val="c0"/>
          <w:bCs/>
          <w:color w:val="000000"/>
          <w:sz w:val="28"/>
          <w:szCs w:val="28"/>
        </w:rPr>
        <w:tab/>
      </w:r>
    </w:p>
    <w:p w:rsidR="005C756A" w:rsidRPr="0031692E" w:rsidRDefault="005C756A" w:rsidP="0031692E">
      <w:pPr>
        <w:pStyle w:val="c1"/>
        <w:shd w:val="clear" w:color="auto" w:fill="FFFFFF"/>
        <w:tabs>
          <w:tab w:val="center" w:pos="4677"/>
        </w:tabs>
        <w:spacing w:before="0" w:beforeAutospacing="0" w:after="0" w:afterAutospacing="0"/>
        <w:rPr>
          <w:color w:val="000000"/>
        </w:rPr>
      </w:pPr>
    </w:p>
    <w:p w:rsidR="005C756A" w:rsidRDefault="005C756A" w:rsidP="0031692E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31692E">
        <w:rPr>
          <w:rStyle w:val="c0"/>
          <w:bCs/>
          <w:color w:val="000000"/>
          <w:sz w:val="28"/>
          <w:szCs w:val="28"/>
        </w:rPr>
        <w:t>- Работе время, а потехе час.</w:t>
      </w:r>
    </w:p>
    <w:p w:rsidR="005C756A" w:rsidRPr="0031692E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5C756A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31692E">
        <w:rPr>
          <w:rStyle w:val="c0"/>
          <w:bCs/>
          <w:color w:val="000000"/>
          <w:sz w:val="28"/>
          <w:szCs w:val="28"/>
        </w:rPr>
        <w:t>- Судят не по словам, а по делам.</w:t>
      </w:r>
    </w:p>
    <w:p w:rsidR="005C756A" w:rsidRPr="0029720B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C756A" w:rsidRPr="0029720B" w:rsidRDefault="005C756A" w:rsidP="0031692E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29720B">
        <w:rPr>
          <w:rStyle w:val="c0"/>
          <w:bCs/>
          <w:color w:val="000000"/>
          <w:sz w:val="28"/>
          <w:szCs w:val="28"/>
        </w:rPr>
        <w:t>- Без труда не вытянешь и рыбку из пруда.</w:t>
      </w:r>
    </w:p>
    <w:p w:rsidR="005C756A" w:rsidRPr="0029720B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C756A" w:rsidRPr="0029720B" w:rsidRDefault="005C756A" w:rsidP="0031692E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29720B">
        <w:rPr>
          <w:rStyle w:val="c0"/>
          <w:bCs/>
          <w:color w:val="000000"/>
          <w:sz w:val="28"/>
          <w:szCs w:val="28"/>
        </w:rPr>
        <w:t>- Дело мастера боится.</w:t>
      </w:r>
    </w:p>
    <w:p w:rsidR="005C756A" w:rsidRPr="0029720B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C756A" w:rsidRDefault="005C756A" w:rsidP="0029720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29720B">
        <w:rPr>
          <w:rFonts w:ascii="Times New Roman" w:hAnsi="Times New Roman"/>
          <w:color w:val="000000"/>
          <w:sz w:val="28"/>
          <w:szCs w:val="28"/>
        </w:rPr>
        <w:t xml:space="preserve">- Полениться - и хлеба лишиться.   </w:t>
      </w:r>
    </w:p>
    <w:p w:rsidR="005C756A" w:rsidRPr="0029720B" w:rsidRDefault="005C756A" w:rsidP="0029720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5C756A" w:rsidRDefault="005C756A" w:rsidP="0029720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29720B">
        <w:rPr>
          <w:rFonts w:ascii="Times New Roman" w:hAnsi="Times New Roman"/>
          <w:color w:val="000000"/>
          <w:sz w:val="28"/>
          <w:szCs w:val="28"/>
        </w:rPr>
        <w:t xml:space="preserve"> - Судят не по словам, а по делам. </w:t>
      </w:r>
    </w:p>
    <w:p w:rsidR="005C756A" w:rsidRPr="0029720B" w:rsidRDefault="005C756A" w:rsidP="0029720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5C756A" w:rsidRDefault="005C756A" w:rsidP="0029720B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29720B">
        <w:rPr>
          <w:rFonts w:ascii="Times New Roman" w:hAnsi="Times New Roman"/>
          <w:color w:val="000000"/>
          <w:sz w:val="28"/>
          <w:szCs w:val="28"/>
        </w:rPr>
        <w:t>- Что делано наспех, то сделано на смех.    </w:t>
      </w:r>
    </w:p>
    <w:p w:rsidR="005C756A" w:rsidRPr="0029720B" w:rsidRDefault="005C756A" w:rsidP="0029720B">
      <w:pPr>
        <w:shd w:val="clear" w:color="auto" w:fill="FFFFFF"/>
        <w:spacing w:after="0"/>
        <w:rPr>
          <w:rFonts w:ascii="Times New Roman" w:hAnsi="Times New Roman"/>
          <w:b/>
          <w:sz w:val="28"/>
          <w:szCs w:val="28"/>
        </w:rPr>
      </w:pPr>
    </w:p>
    <w:p w:rsidR="005C756A" w:rsidRPr="0029720B" w:rsidRDefault="005C756A" w:rsidP="0031692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720B">
        <w:rPr>
          <w:rStyle w:val="c0"/>
          <w:bCs/>
          <w:color w:val="000000"/>
          <w:sz w:val="28"/>
          <w:szCs w:val="28"/>
        </w:rPr>
        <w:t>- Было бы терпенье – будет и уменье.</w:t>
      </w: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 w:rsidP="008D0D23">
      <w:pPr>
        <w:shd w:val="clear" w:color="auto" w:fill="FFFFFF"/>
        <w:tabs>
          <w:tab w:val="left" w:pos="975"/>
        </w:tabs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</w:r>
    </w:p>
    <w:p w:rsidR="005C756A" w:rsidRDefault="005C756A" w:rsidP="008D0D23">
      <w:pPr>
        <w:shd w:val="clear" w:color="auto" w:fill="FFFFFF"/>
        <w:tabs>
          <w:tab w:val="left" w:pos="975"/>
        </w:tabs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 w:rsidP="008D0D23">
      <w:pPr>
        <w:shd w:val="clear" w:color="auto" w:fill="FFFFFF"/>
        <w:tabs>
          <w:tab w:val="left" w:pos="975"/>
        </w:tabs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 w:rsidP="008D0D23">
      <w:pPr>
        <w:shd w:val="clear" w:color="auto" w:fill="FFFFFF"/>
        <w:tabs>
          <w:tab w:val="left" w:pos="975"/>
        </w:tabs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Загадки об орудиях труда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Я одноухая старуха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Я прыгаю по полотну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И нитку длинную из уха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 xml:space="preserve">Как паутину я тяну </w:t>
      </w:r>
      <w:r w:rsidRPr="00E139F1">
        <w:rPr>
          <w:rFonts w:ascii="Times New Roman" w:hAnsi="Times New Roman"/>
          <w:i/>
          <w:color w:val="000000"/>
          <w:sz w:val="28"/>
          <w:szCs w:val="28"/>
        </w:rPr>
        <w:t>(игла) – Портной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Висит Окошко.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 xml:space="preserve">В Окошке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3831C7">
        <w:rPr>
          <w:rFonts w:ascii="Times New Roman" w:hAnsi="Times New Roman"/>
          <w:color w:val="000000"/>
          <w:sz w:val="28"/>
          <w:szCs w:val="28"/>
        </w:rPr>
        <w:t xml:space="preserve"> Антошка.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Отошёл Антошка.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Пустое Окошко. (</w:t>
      </w:r>
      <w:r w:rsidRPr="00E139F1">
        <w:rPr>
          <w:rFonts w:ascii="Times New Roman" w:hAnsi="Times New Roman"/>
          <w:i/>
          <w:color w:val="000000"/>
          <w:sz w:val="28"/>
          <w:szCs w:val="28"/>
        </w:rPr>
        <w:t>зеркало) – Парикмахер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Я очень острый и стальной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Нарезать хлеб вам помогу,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Но аккуратнее со мной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 xml:space="preserve">Порезать пальчик я могу </w:t>
      </w:r>
      <w:r w:rsidRPr="00E139F1">
        <w:rPr>
          <w:rFonts w:ascii="Times New Roman" w:hAnsi="Times New Roman"/>
          <w:i/>
          <w:color w:val="000000"/>
          <w:sz w:val="28"/>
          <w:szCs w:val="28"/>
        </w:rPr>
        <w:t>(нож) – Повар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Очень любят дети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Холодок в пакете.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Холодок, холодок,</w:t>
      </w:r>
    </w:p>
    <w:p w:rsidR="005C756A" w:rsidRPr="00E139F1" w:rsidRDefault="005C756A" w:rsidP="008D0D23">
      <w:pPr>
        <w:shd w:val="clear" w:color="auto" w:fill="FFFFFF"/>
        <w:spacing w:after="0"/>
        <w:rPr>
          <w:rFonts w:ascii="Times New Roman" w:hAnsi="Times New Roman"/>
          <w:i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 xml:space="preserve">Дай лизнуть тебя разок </w:t>
      </w:r>
      <w:r w:rsidRPr="00E139F1">
        <w:rPr>
          <w:rFonts w:ascii="Times New Roman" w:hAnsi="Times New Roman"/>
          <w:i/>
          <w:color w:val="000000"/>
          <w:sz w:val="28"/>
          <w:szCs w:val="28"/>
        </w:rPr>
        <w:t>(мороженое) – Продавец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Как изучишь все бока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Расписного колобка,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Так узнаешь, где Дунай,</w:t>
      </w:r>
    </w:p>
    <w:p w:rsidR="005C756A" w:rsidRPr="00E139F1" w:rsidRDefault="005C756A" w:rsidP="008D0D23">
      <w:pPr>
        <w:shd w:val="clear" w:color="auto" w:fill="FFFFFF"/>
        <w:spacing w:after="0"/>
        <w:rPr>
          <w:rFonts w:ascii="Times New Roman" w:hAnsi="Times New Roman"/>
          <w:i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 xml:space="preserve">Где Кавказ, а где – Китай … </w:t>
      </w:r>
      <w:r w:rsidRPr="00E139F1">
        <w:rPr>
          <w:rFonts w:ascii="Times New Roman" w:hAnsi="Times New Roman"/>
          <w:i/>
          <w:color w:val="000000"/>
          <w:sz w:val="28"/>
          <w:szCs w:val="28"/>
        </w:rPr>
        <w:t>(глобус) – Учитель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Длинной шеей поверчу,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Груз тяжёлый подхвачу,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Где прикажут, положу,</w:t>
      </w:r>
    </w:p>
    <w:p w:rsidR="005C756A" w:rsidRPr="00E139F1" w:rsidRDefault="005C756A" w:rsidP="008D0D23">
      <w:pPr>
        <w:shd w:val="clear" w:color="auto" w:fill="FFFFFF"/>
        <w:spacing w:after="0"/>
        <w:rPr>
          <w:rFonts w:ascii="Times New Roman" w:hAnsi="Times New Roman"/>
          <w:i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 xml:space="preserve">Человеку я служу. </w:t>
      </w:r>
      <w:r w:rsidRPr="00E139F1">
        <w:rPr>
          <w:rFonts w:ascii="Times New Roman" w:hAnsi="Times New Roman"/>
          <w:i/>
          <w:color w:val="000000"/>
          <w:sz w:val="28"/>
          <w:szCs w:val="28"/>
        </w:rPr>
        <w:t>(подъёмный кран) – Строитель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>Я подмышкой посижу и что делать укажу:</w:t>
      </w:r>
    </w:p>
    <w:p w:rsidR="005C756A" w:rsidRPr="003831C7" w:rsidRDefault="005C756A" w:rsidP="008D0D23">
      <w:pPr>
        <w:shd w:val="clear" w:color="auto" w:fill="FFFFFF"/>
        <w:spacing w:after="0"/>
        <w:rPr>
          <w:rFonts w:ascii="Times New Roman" w:hAnsi="Times New Roman"/>
          <w:color w:val="000000"/>
          <w:sz w:val="28"/>
          <w:szCs w:val="28"/>
        </w:rPr>
      </w:pPr>
      <w:r w:rsidRPr="003831C7">
        <w:rPr>
          <w:rFonts w:ascii="Times New Roman" w:hAnsi="Times New Roman"/>
          <w:color w:val="000000"/>
          <w:sz w:val="28"/>
          <w:szCs w:val="28"/>
        </w:rPr>
        <w:t xml:space="preserve">Или уложу в кровать, или разрешу гулять </w:t>
      </w:r>
      <w:r w:rsidRPr="00E139F1">
        <w:rPr>
          <w:rFonts w:ascii="Times New Roman" w:hAnsi="Times New Roman"/>
          <w:i/>
          <w:color w:val="000000"/>
          <w:sz w:val="28"/>
          <w:szCs w:val="28"/>
        </w:rPr>
        <w:t>(градусник) – Врач</w:t>
      </w: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 w:rsidP="008D0D23">
      <w:pPr>
        <w:shd w:val="clear" w:color="auto" w:fill="FFFFFF"/>
        <w:tabs>
          <w:tab w:val="left" w:pos="1035"/>
        </w:tabs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</w: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  <w:sectPr w:rsidR="005C756A" w:rsidSect="003831C7">
          <w:type w:val="continuous"/>
          <w:pgSz w:w="11906" w:h="16838"/>
          <w:pgMar w:top="719" w:right="566" w:bottom="1134" w:left="720" w:header="708" w:footer="708" w:gutter="0"/>
          <w:cols w:space="708"/>
          <w:docGrid w:linePitch="360"/>
        </w:sectPr>
      </w:pPr>
    </w:p>
    <w:p w:rsidR="005C756A" w:rsidRDefault="005C756A" w:rsidP="00E139F1">
      <w:pPr>
        <w:shd w:val="clear" w:color="auto" w:fill="FFFFFF"/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Найди инструмент</w:t>
      </w: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</w:p>
    <w:p w:rsidR="005C756A" w:rsidRPr="00E139F1" w:rsidRDefault="005C756A">
      <w:pPr>
        <w:shd w:val="clear" w:color="auto" w:fill="FFFFFF"/>
        <w:spacing w:after="0"/>
        <w:rPr>
          <w:rFonts w:ascii="Times New Roman" w:hAnsi="Times New Roman"/>
          <w:b/>
          <w:sz w:val="36"/>
          <w:szCs w:val="36"/>
        </w:rPr>
      </w:pPr>
      <w:r w:rsidRPr="00E139F1">
        <w:rPr>
          <w:rFonts w:ascii="Times New Roman" w:hAnsi="Times New Roman"/>
          <w:b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3.5pt;height:328.5pt">
            <v:imagedata r:id="rId7" o:title="" croptop="13059f" cropbottom="14533f"/>
          </v:shape>
        </w:pict>
      </w:r>
    </w:p>
    <w:sectPr w:rsidR="005C756A" w:rsidRPr="00E139F1" w:rsidSect="00E139F1">
      <w:type w:val="continuous"/>
      <w:pgSz w:w="16838" w:h="11906" w:orient="landscape"/>
      <w:pgMar w:top="720" w:right="72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56A" w:rsidRDefault="005C756A" w:rsidP="0031692E">
      <w:pPr>
        <w:spacing w:after="0" w:line="240" w:lineRule="auto"/>
      </w:pPr>
      <w:r>
        <w:separator/>
      </w:r>
    </w:p>
  </w:endnote>
  <w:endnote w:type="continuationSeparator" w:id="0">
    <w:p w:rsidR="005C756A" w:rsidRDefault="005C756A" w:rsidP="00316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56A" w:rsidRDefault="005C756A" w:rsidP="0031692E">
      <w:pPr>
        <w:spacing w:after="0" w:line="240" w:lineRule="auto"/>
      </w:pPr>
      <w:r>
        <w:separator/>
      </w:r>
    </w:p>
  </w:footnote>
  <w:footnote w:type="continuationSeparator" w:id="0">
    <w:p w:rsidR="005C756A" w:rsidRDefault="005C756A" w:rsidP="003169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E2F2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B62E09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78EE1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5C421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C9C902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9022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3386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DB4CC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36EAF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C44A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F6F54"/>
    <w:multiLevelType w:val="multilevel"/>
    <w:tmpl w:val="787498F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15026FD"/>
    <w:multiLevelType w:val="multilevel"/>
    <w:tmpl w:val="DC5C40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FA43FE3"/>
    <w:multiLevelType w:val="multilevel"/>
    <w:tmpl w:val="6D083E5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08E27EE"/>
    <w:multiLevelType w:val="multilevel"/>
    <w:tmpl w:val="2D16F0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55736D5"/>
    <w:multiLevelType w:val="multilevel"/>
    <w:tmpl w:val="8D42C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2CA"/>
    <w:rsid w:val="000C22CA"/>
    <w:rsid w:val="0029720B"/>
    <w:rsid w:val="002F694F"/>
    <w:rsid w:val="0031692E"/>
    <w:rsid w:val="003831C7"/>
    <w:rsid w:val="004A7B0E"/>
    <w:rsid w:val="005C756A"/>
    <w:rsid w:val="006636A6"/>
    <w:rsid w:val="00764D6C"/>
    <w:rsid w:val="007C092A"/>
    <w:rsid w:val="007C11D2"/>
    <w:rsid w:val="008D0D23"/>
    <w:rsid w:val="00A750BA"/>
    <w:rsid w:val="00A8557E"/>
    <w:rsid w:val="00D10118"/>
    <w:rsid w:val="00D72FFA"/>
    <w:rsid w:val="00D7530B"/>
    <w:rsid w:val="00DE081F"/>
    <w:rsid w:val="00E139F1"/>
    <w:rsid w:val="00EE0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2C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">
    <w:name w:val="c1"/>
    <w:basedOn w:val="Normal"/>
    <w:uiPriority w:val="99"/>
    <w:rsid w:val="007C11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DefaultParagraphFont"/>
    <w:uiPriority w:val="99"/>
    <w:rsid w:val="007C11D2"/>
    <w:rPr>
      <w:rFonts w:cs="Times New Roman"/>
    </w:rPr>
  </w:style>
  <w:style w:type="character" w:customStyle="1" w:styleId="c0">
    <w:name w:val="c0"/>
    <w:basedOn w:val="DefaultParagraphFont"/>
    <w:uiPriority w:val="99"/>
    <w:rsid w:val="007C11D2"/>
    <w:rPr>
      <w:rFonts w:cs="Times New Roman"/>
    </w:rPr>
  </w:style>
  <w:style w:type="character" w:customStyle="1" w:styleId="c12">
    <w:name w:val="c12"/>
    <w:basedOn w:val="DefaultParagraphFont"/>
    <w:uiPriority w:val="99"/>
    <w:rsid w:val="0031692E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316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1692E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316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1692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5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116</TotalTime>
  <Pages>4</Pages>
  <Words>421</Words>
  <Characters>2404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WORK</cp:lastModifiedBy>
  <cp:revision>12</cp:revision>
  <dcterms:created xsi:type="dcterms:W3CDTF">2017-02-12T17:48:00Z</dcterms:created>
  <dcterms:modified xsi:type="dcterms:W3CDTF">2017-02-19T07:23:00Z</dcterms:modified>
</cp:coreProperties>
</file>