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97" w:rsidRPr="006B0A7F" w:rsidRDefault="00E76497" w:rsidP="007B119E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sz w:val="40"/>
          <w:szCs w:val="40"/>
        </w:rPr>
      </w:pPr>
      <w:r w:rsidRPr="006B0A7F">
        <w:rPr>
          <w:rStyle w:val="c22"/>
          <w:b/>
          <w:sz w:val="40"/>
          <w:szCs w:val="40"/>
        </w:rPr>
        <w:t>Картотека</w:t>
      </w:r>
    </w:p>
    <w:p w:rsidR="00E76497" w:rsidRPr="006B0A7F" w:rsidRDefault="00E76497" w:rsidP="007B119E">
      <w:pPr>
        <w:pStyle w:val="c26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  <w:r w:rsidRPr="006B0A7F">
        <w:rPr>
          <w:rStyle w:val="c22"/>
          <w:b/>
          <w:sz w:val="40"/>
          <w:szCs w:val="40"/>
        </w:rPr>
        <w:t xml:space="preserve">народных игр для детей старшего дошкольного возраста </w:t>
      </w:r>
    </w:p>
    <w:p w:rsidR="00E76497" w:rsidRPr="00E2106D" w:rsidRDefault="00E76497" w:rsidP="007B119E">
      <w:pPr>
        <w:pStyle w:val="c16"/>
        <w:shd w:val="clear" w:color="auto" w:fill="FFFFFF"/>
        <w:spacing w:before="0" w:beforeAutospacing="0" w:after="0" w:afterAutospacing="0"/>
        <w:rPr>
          <w:rStyle w:val="c3"/>
          <w:rFonts w:ascii="??? ?????" w:hAnsi="??? ?????"/>
          <w:b/>
          <w:bCs/>
          <w:color w:val="000000"/>
          <w:sz w:val="28"/>
          <w:szCs w:val="28"/>
        </w:rPr>
      </w:pPr>
      <w:r w:rsidRPr="00E2106D">
        <w:rPr>
          <w:rStyle w:val="c3"/>
          <w:rFonts w:ascii="??? ?????" w:hAnsi="??? ?????"/>
          <w:b/>
          <w:bCs/>
          <w:color w:val="000000"/>
          <w:sz w:val="28"/>
          <w:szCs w:val="28"/>
        </w:rPr>
        <w:t xml:space="preserve">          </w:t>
      </w:r>
    </w:p>
    <w:p w:rsidR="00E76497" w:rsidRPr="008C3031" w:rsidRDefault="00E76497" w:rsidP="006B0A7F">
      <w:pPr>
        <w:pStyle w:val="c16"/>
        <w:shd w:val="clear" w:color="auto" w:fill="FFFFFF"/>
        <w:spacing w:before="0" w:beforeAutospacing="0" w:after="0" w:afterAutospacing="0"/>
        <w:ind w:firstLine="540"/>
        <w:rPr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color w:val="000000"/>
          <w:sz w:val="27"/>
          <w:szCs w:val="27"/>
        </w:rPr>
        <w:t>Цели:</w:t>
      </w:r>
      <w:r w:rsidRPr="008C3031">
        <w:rPr>
          <w:rStyle w:val="c3"/>
          <w:b/>
          <w:bCs/>
          <w:color w:val="000000"/>
          <w:sz w:val="27"/>
          <w:szCs w:val="27"/>
        </w:rPr>
        <w:t xml:space="preserve"> </w:t>
      </w:r>
      <w:r w:rsidRPr="008C3031">
        <w:rPr>
          <w:rStyle w:val="c15"/>
          <w:rFonts w:ascii="??? ?????" w:hAnsi="??? ?????"/>
          <w:sz w:val="27"/>
          <w:szCs w:val="27"/>
        </w:rPr>
        <w:t>Народные игры многому учат детей, способствуют развитию ловкости, быстроты движений, меткости. Приучают к сообразительности. Безусловно, эти игры – национальное богатство, и важно, чтобы дошкольники их знали и любили.</w:t>
      </w:r>
    </w:p>
    <w:p w:rsidR="00E76497" w:rsidRPr="008C3031" w:rsidRDefault="00E76497" w:rsidP="006B0A7F">
      <w:pPr>
        <w:spacing w:after="0" w:line="240" w:lineRule="auto"/>
        <w:ind w:firstLine="540"/>
        <w:rPr>
          <w:rFonts w:ascii="Times New Roman" w:hAnsi="Times New Roman" w:cs="Segoe UI"/>
          <w:sz w:val="27"/>
          <w:szCs w:val="27"/>
        </w:rPr>
      </w:pPr>
    </w:p>
    <w:p w:rsidR="00E76497" w:rsidRPr="008C3031" w:rsidRDefault="00E76497" w:rsidP="006B0A7F">
      <w:pPr>
        <w:spacing w:after="0" w:line="240" w:lineRule="auto"/>
        <w:ind w:firstLine="540"/>
        <w:rPr>
          <w:rFonts w:ascii="Times New Roman" w:hAnsi="Times New Roman" w:cs="Segoe UI"/>
          <w:sz w:val="27"/>
          <w:szCs w:val="27"/>
        </w:rPr>
      </w:pPr>
    </w:p>
    <w:p w:rsidR="00E76497" w:rsidRPr="008C3031" w:rsidRDefault="00E76497" w:rsidP="006B0A7F">
      <w:pPr>
        <w:spacing w:after="0" w:line="240" w:lineRule="auto"/>
        <w:ind w:firstLine="540"/>
        <w:rPr>
          <w:rFonts w:ascii="??? ?????" w:hAnsi="??? ?????" w:cs="Segoe UI"/>
          <w:vanish/>
          <w:sz w:val="27"/>
          <w:szCs w:val="27"/>
        </w:rPr>
      </w:pPr>
      <w:r w:rsidRPr="008C3031">
        <w:rPr>
          <w:rFonts w:ascii="??? ?????" w:hAnsi="??? ?????" w:cs="Segoe UI"/>
          <w:vanish/>
          <w:sz w:val="27"/>
          <w:szCs w:val="27"/>
        </w:rPr>
        <w:t>Включите уведомления кликом по иконке колокольчика</w:t>
      </w:r>
    </w:p>
    <w:p w:rsidR="00E76497" w:rsidRPr="008C3031" w:rsidRDefault="00E76497" w:rsidP="006B0A7F">
      <w:pPr>
        <w:spacing w:after="0" w:line="225" w:lineRule="atLeast"/>
        <w:ind w:firstLine="540"/>
        <w:rPr>
          <w:rFonts w:ascii="??? ?????" w:hAnsi="??? ?????" w:cs="Segoe UI"/>
          <w:b/>
          <w:bCs/>
          <w:vanish/>
          <w:sz w:val="27"/>
          <w:szCs w:val="27"/>
        </w:rPr>
      </w:pPr>
      <w:hyperlink r:id="rId7" w:tgtFrame="_blank" w:history="1">
        <w:r w:rsidRPr="008C3031">
          <w:rPr>
            <w:rFonts w:ascii="??? ?????" w:hAnsi="??? ?????" w:cs="Segoe UI"/>
            <w:b/>
            <w:bCs/>
            <w:vanish/>
            <w:sz w:val="27"/>
            <w:szCs w:val="27"/>
            <w:u w:val="single"/>
          </w:rPr>
          <w:t>Web Push SendPulse</w:t>
        </w:r>
      </w:hyperlink>
    </w:p>
    <w:p w:rsidR="00E76497" w:rsidRPr="008C3031" w:rsidRDefault="00E76497" w:rsidP="006B0A7F">
      <w:pPr>
        <w:shd w:val="clear" w:color="auto" w:fill="FFFFFF"/>
        <w:spacing w:after="0" w:line="240" w:lineRule="auto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b/>
          <w:bCs/>
          <w:sz w:val="27"/>
          <w:szCs w:val="27"/>
        </w:rPr>
        <w:t>«Гори, гори ясно» (1)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упражнять детей в умении самостоятельно менять направление движения со сменой тембровой окраски музыки. Воспитывать организованность, развивать ловкость, быстроту.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стоят в кругу, держась за руки. В середине ребёнок с платочком в руке.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Все дети идут вправо по кругу, водящий машет платочком.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останавливаются и хлопают в ладоши. Водящий скачет внутри круга. С окончанием музыки останавливается и встает перед двумя стоящими в кругу детьми.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Играющие хором поют считалочку: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2124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«Гори, гори ясно,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2124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Чтобы не погасло,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2124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Раз, два, три!»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right="852" w:firstLine="540"/>
        <w:rPr>
          <w:rStyle w:val="c3"/>
          <w:rFonts w:ascii="??? ?????" w:hAnsi="??? ?????"/>
          <w:b/>
          <w:bCs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На слова «Раз, два, три!» 3 раза хлопают в ладоши, а водящий взмахивает платком. После этого выбранные дети поворачиваются спиной друг к другу и обегают круг. Каждый стремиться прибежать первым, взять у водящего платочек и высоко поднять его.</w:t>
      </w:r>
      <w:r w:rsidRPr="008C3031">
        <w:rPr>
          <w:rStyle w:val="c3"/>
          <w:rFonts w:ascii="??? ?????" w:hAnsi="??? ?????"/>
          <w:b/>
          <w:bCs/>
          <w:sz w:val="27"/>
          <w:szCs w:val="27"/>
        </w:rPr>
        <w:t xml:space="preserve"> 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right="852" w:firstLine="540"/>
        <w:jc w:val="center"/>
        <w:rPr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Гори, гори ясно. (2)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выстраиваются пара за парой. Водящий становится впереди. Ему не разрешается оглядываться. Все  поют: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2124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Гори, гори ясно,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2124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Чтобы не погасло.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2124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Глянь на небо –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2124" w:right="852" w:firstLine="540"/>
        <w:rPr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Птички летят, колокольчики звенят!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Когда песня заканчивается, дети, стоявшие в последней паре, разъединяются и обегают стоящих в парах (один слева, другой справа). Они стараются впереди схватиться за руки. Водящий, в свою очередь, старается поймать кого</w:t>
      </w:r>
      <w:r w:rsidRPr="008C3031">
        <w:rPr>
          <w:rStyle w:val="c1"/>
          <w:iCs/>
          <w:sz w:val="27"/>
          <w:szCs w:val="27"/>
        </w:rPr>
        <w:t>-</w:t>
      </w:r>
      <w:r w:rsidRPr="008C3031">
        <w:rPr>
          <w:rStyle w:val="c1"/>
          <w:rFonts w:ascii="??? ?????" w:hAnsi="??? ?????"/>
          <w:iCs/>
          <w:sz w:val="27"/>
          <w:szCs w:val="27"/>
        </w:rPr>
        <w:t>нибудь из бегущих. Пойманный становится с водящим в первой паре, а оставшийся без пары становится новым водящим. Если же пара бегущих успевает соединиться раньше, чем водящий успеет кого</w:t>
      </w:r>
      <w:r w:rsidRPr="008C3031">
        <w:rPr>
          <w:rStyle w:val="c1"/>
          <w:iCs/>
          <w:sz w:val="27"/>
          <w:szCs w:val="27"/>
        </w:rPr>
        <w:t>-</w:t>
      </w:r>
      <w:r w:rsidRPr="008C3031">
        <w:rPr>
          <w:rStyle w:val="c1"/>
          <w:rFonts w:ascii="??? ?????" w:hAnsi="??? ?????"/>
          <w:iCs/>
          <w:sz w:val="27"/>
          <w:szCs w:val="27"/>
        </w:rPr>
        <w:t>либо поймать, то эта пара становится впереди, игра продолжается с прежним водящим.</w:t>
      </w:r>
    </w:p>
    <w:p w:rsidR="00E76497" w:rsidRDefault="00E76497" w:rsidP="008C3031">
      <w:pPr>
        <w:shd w:val="clear" w:color="auto" w:fill="FFFFFF"/>
        <w:spacing w:after="0" w:line="294" w:lineRule="atLeast"/>
        <w:ind w:firstLine="540"/>
        <w:jc w:val="center"/>
        <w:rPr>
          <w:rFonts w:ascii="Times New Roman" w:hAnsi="Times New Roman" w:cs="Arial"/>
          <w:sz w:val="27"/>
          <w:szCs w:val="27"/>
        </w:rPr>
      </w:pPr>
    </w:p>
    <w:p w:rsidR="00E76497" w:rsidRPr="008C3031" w:rsidRDefault="00E76497" w:rsidP="008C3031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b/>
          <w:bCs/>
          <w:sz w:val="27"/>
          <w:szCs w:val="27"/>
        </w:rPr>
        <w:t>Солнце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действовать в соответствии с текстом песни. Ходить по кругу, взявшись за руки, спокойным, хороводным шагом. Уметь расширять и сужать круг. Учить стремительному бегу.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стоят по кругу. В центре «солнце» - ребёнок.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Гори солнце ярче, - </w:t>
      </w:r>
      <w:r w:rsidRPr="008C3031">
        <w:rPr>
          <w:rFonts w:ascii="??? ?????" w:hAnsi="??? ?????" w:cs="Arial"/>
          <w:i/>
          <w:sz w:val="27"/>
          <w:szCs w:val="27"/>
        </w:rPr>
        <w:t>Дети ходят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Лето будет жарче. - </w:t>
      </w:r>
      <w:r w:rsidRPr="008C3031">
        <w:rPr>
          <w:rFonts w:ascii="??? ?????" w:hAnsi="??? ?????" w:cs="Arial"/>
          <w:i/>
          <w:sz w:val="27"/>
          <w:szCs w:val="27"/>
        </w:rPr>
        <w:t>по кругу.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Я зима теплее, - </w:t>
      </w:r>
      <w:r w:rsidRPr="008C3031">
        <w:rPr>
          <w:rFonts w:ascii="??? ?????" w:hAnsi="??? ?????" w:cs="Arial"/>
          <w:i/>
          <w:sz w:val="27"/>
          <w:szCs w:val="27"/>
        </w:rPr>
        <w:t>Идут в центр.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А весна милее - </w:t>
      </w:r>
      <w:r w:rsidRPr="008C3031">
        <w:rPr>
          <w:rFonts w:ascii="??? ?????" w:hAnsi="??? ?????" w:cs="Arial"/>
          <w:i/>
          <w:sz w:val="27"/>
          <w:szCs w:val="27"/>
        </w:rPr>
        <w:t>Из центра обратно.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А зима теплее, - </w:t>
      </w:r>
      <w:r w:rsidRPr="008C3031">
        <w:rPr>
          <w:rFonts w:ascii="??? ?????" w:hAnsi="??? ?????" w:cs="Arial"/>
          <w:i/>
          <w:sz w:val="27"/>
          <w:szCs w:val="27"/>
        </w:rPr>
        <w:t>В центр.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416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А весна милее. - </w:t>
      </w:r>
      <w:r w:rsidRPr="008C3031">
        <w:rPr>
          <w:rFonts w:ascii="??? ?????" w:hAnsi="??? ?????" w:cs="Arial"/>
          <w:i/>
          <w:sz w:val="27"/>
          <w:szCs w:val="27"/>
        </w:rPr>
        <w:t>Обратно.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После слов «солнце» ловишка ловит детей.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b/>
          <w:bCs/>
          <w:sz w:val="27"/>
          <w:szCs w:val="27"/>
        </w:rPr>
        <w:t>«Теремок»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развивать у детей умение передавать в движении содержание музыкального произведения. Воспитывать выдержку, выразительность игровых образов.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стоят, взявшись за руки в кругу. Заранее выбранные «звери» - Мышка, Лягушка, Лисичка, Зайка и Медведь.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Стоит в поле теремок, теремок. </w:t>
      </w:r>
      <w:r w:rsidRPr="008C3031">
        <w:rPr>
          <w:rFonts w:ascii="??? ?????" w:hAnsi="??? ?????" w:cs="Arial"/>
          <w:i/>
          <w:sz w:val="27"/>
          <w:szCs w:val="27"/>
        </w:rPr>
        <w:t>Дети («теремок») идут</w:t>
      </w:r>
      <w:r w:rsidRPr="008C3031">
        <w:rPr>
          <w:rFonts w:ascii="??? ?????" w:hAnsi="??? ?????" w:cs="Arial"/>
          <w:sz w:val="27"/>
          <w:szCs w:val="27"/>
        </w:rPr>
        <w:t xml:space="preserve"> </w:t>
      </w:r>
      <w:r w:rsidRPr="008C3031">
        <w:rPr>
          <w:rFonts w:ascii="??? ?????" w:hAnsi="??? ?????" w:cs="Arial"/>
          <w:i/>
          <w:sz w:val="27"/>
          <w:szCs w:val="27"/>
        </w:rPr>
        <w:t>по кругу и поют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Он не низок, не высок, не высок</w:t>
      </w:r>
      <w:r w:rsidRPr="008C3031">
        <w:rPr>
          <w:rFonts w:ascii="??? ?????" w:hAnsi="??? ?????" w:cs="Arial"/>
          <w:i/>
          <w:sz w:val="27"/>
          <w:szCs w:val="27"/>
        </w:rPr>
        <w:t>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Вот по полю, полю мышка бежит, </w:t>
      </w:r>
      <w:r w:rsidRPr="008C3031">
        <w:rPr>
          <w:rFonts w:ascii="??? ?????" w:hAnsi="??? ?????" w:cs="Arial"/>
          <w:i/>
          <w:sz w:val="27"/>
          <w:szCs w:val="27"/>
        </w:rPr>
        <w:t>Мышка бежит за кругом.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У дверей остановилась и стучит: </w:t>
      </w:r>
      <w:r w:rsidRPr="008C3031">
        <w:rPr>
          <w:rFonts w:ascii="??? ?????" w:hAnsi="??? ?????" w:cs="Arial"/>
          <w:i/>
          <w:sz w:val="27"/>
          <w:szCs w:val="27"/>
        </w:rPr>
        <w:t>Дети останавливаются.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«Кто, кто в теремочке живёт? </w:t>
      </w:r>
      <w:r w:rsidRPr="008C3031">
        <w:rPr>
          <w:rFonts w:ascii="??? ?????" w:hAnsi="??? ?????" w:cs="Arial"/>
          <w:i/>
          <w:sz w:val="27"/>
          <w:szCs w:val="27"/>
        </w:rPr>
        <w:t>Мышка стучит, поёт,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Кто, кто в не высоком живёт?» </w:t>
      </w:r>
      <w:r w:rsidRPr="008C3031">
        <w:rPr>
          <w:rFonts w:ascii="??? ?????" w:hAnsi="??? ?????" w:cs="Arial"/>
          <w:i/>
          <w:sz w:val="27"/>
          <w:szCs w:val="27"/>
        </w:rPr>
        <w:t>вбегает в круг.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Стоит в поле теремок, теремок. </w:t>
      </w:r>
      <w:r w:rsidRPr="008C3031">
        <w:rPr>
          <w:rFonts w:ascii="??? ?????" w:hAnsi="??? ?????" w:cs="Arial"/>
          <w:i/>
          <w:sz w:val="27"/>
          <w:szCs w:val="27"/>
        </w:rPr>
        <w:t>Дети («теремок») идут по кругу и поют</w:t>
      </w:r>
      <w:r w:rsidRPr="008C3031">
        <w:rPr>
          <w:rFonts w:ascii="??? ?????" w:hAnsi="??? ?????" w:cs="Arial"/>
          <w:sz w:val="27"/>
          <w:szCs w:val="27"/>
        </w:rPr>
        <w:t>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Он не низок, не высок, не высок. 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Вот по полю лягушка бежит, </w:t>
      </w:r>
      <w:r w:rsidRPr="008C3031">
        <w:rPr>
          <w:rFonts w:ascii="??? ?????" w:hAnsi="??? ?????" w:cs="Arial"/>
          <w:i/>
          <w:sz w:val="27"/>
          <w:szCs w:val="27"/>
        </w:rPr>
        <w:t>Лягушка прыгает за кругом.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У дверей остановилась и стучит: </w:t>
      </w:r>
      <w:r w:rsidRPr="008C3031">
        <w:rPr>
          <w:rFonts w:ascii="??? ?????" w:hAnsi="??? ?????" w:cs="Arial"/>
          <w:i/>
          <w:sz w:val="27"/>
          <w:szCs w:val="27"/>
        </w:rPr>
        <w:t>Дети останавливаются.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«Кто, кто в теремочке живёт? </w:t>
      </w:r>
      <w:r w:rsidRPr="008C3031">
        <w:rPr>
          <w:rFonts w:ascii="??? ?????" w:hAnsi="??? ?????" w:cs="Arial"/>
          <w:i/>
          <w:sz w:val="27"/>
          <w:szCs w:val="27"/>
        </w:rPr>
        <w:t>Лягушка стучит и поёт.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Кто, кто в не высоком живёт?»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Мышка. «Я – Мышка</w:t>
      </w:r>
      <w:r w:rsidRPr="008C3031">
        <w:rPr>
          <w:rFonts w:ascii="Times New Roman" w:hAnsi="Times New Roman" w:cs="Arial"/>
          <w:sz w:val="27"/>
          <w:szCs w:val="27"/>
        </w:rPr>
        <w:t>-</w:t>
      </w:r>
      <w:r w:rsidRPr="008C3031">
        <w:rPr>
          <w:rFonts w:ascii="??? ?????" w:hAnsi="??? ?????" w:cs="Arial"/>
          <w:sz w:val="27"/>
          <w:szCs w:val="27"/>
        </w:rPr>
        <w:t>норушка, а ты кто?»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Лягушка. «А я – Лягушка</w:t>
      </w:r>
      <w:r w:rsidRPr="008C3031">
        <w:rPr>
          <w:rFonts w:ascii="Times New Roman" w:hAnsi="Times New Roman" w:cs="Arial"/>
          <w:sz w:val="27"/>
          <w:szCs w:val="27"/>
        </w:rPr>
        <w:t>-</w:t>
      </w:r>
      <w:r w:rsidRPr="008C3031">
        <w:rPr>
          <w:rFonts w:ascii="??? ?????" w:hAnsi="??? ?????" w:cs="Arial"/>
          <w:sz w:val="27"/>
          <w:szCs w:val="27"/>
        </w:rPr>
        <w:t>квакушка»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Мышка. «Иди ко мне жить!»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Times New Roman" w:hAnsi="Times New Roman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Таким же образом входят в круг «Лисичка» и «Зайка». Когда к терему подходит «Медведь», он говорит: «Я Мишка – всех ловишка» - все звери разбегаются, а Медведь их ловит.</w:t>
      </w:r>
    </w:p>
    <w:p w:rsidR="00E76497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Times New Roman" w:hAnsi="Times New Roman" w:cs="Arial"/>
          <w:b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b/>
          <w:sz w:val="27"/>
          <w:szCs w:val="27"/>
        </w:rPr>
      </w:pPr>
      <w:r w:rsidRPr="008C3031">
        <w:rPr>
          <w:rFonts w:ascii="??? ?????" w:hAnsi="??? ?????" w:cs="Arial"/>
          <w:b/>
          <w:sz w:val="27"/>
          <w:szCs w:val="27"/>
        </w:rPr>
        <w:t>«Сова»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Times New Roman" w:hAnsi="Times New Roman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развивать у детей способность выразительно передавать игровой образ. Учить двигаться легко, свободно. Воспитывать выдержку, внимание. Проявлять творчество.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Один из играющих изображает «сову», остальные –</w:t>
      </w:r>
      <w:r w:rsidRPr="008C3031">
        <w:rPr>
          <w:rFonts w:ascii="Times New Roman" w:hAnsi="Times New Roman" w:cs="Arial"/>
          <w:sz w:val="27"/>
          <w:szCs w:val="27"/>
        </w:rPr>
        <w:t xml:space="preserve"> </w:t>
      </w:r>
      <w:r w:rsidRPr="008C3031">
        <w:rPr>
          <w:rFonts w:ascii="??? ?????" w:hAnsi="??? ?????" w:cs="Arial"/>
          <w:sz w:val="27"/>
          <w:szCs w:val="27"/>
        </w:rPr>
        <w:t>мышей. Сова выкрикивает: «Утро!» Тут же мыши начинают бегать, скакать, делать различные телодвижения. Сова кричит: «День!» Мыши продолжают двигаться. Сова говорит: «Вечер1» Мыши встают в круг, ходят вокруг совы и поют: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Ах ты, совушка - сова,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Золотая голова.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Что ты ночью не спишь,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Всё на нас глядишь?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Сова говорит: «Ночь!» При этом слове мыши мгновенно замирают, не двигаясь. Сова подходит к каждому из играющих и различными движениями и весёлыми гримасами старается какое-либо движение, из игры выбывает.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                                              </w:t>
      </w:r>
      <w:r w:rsidRPr="008C3031">
        <w:rPr>
          <w:rFonts w:ascii="??? ?????" w:hAnsi="??? ?????" w:cs="Arial"/>
          <w:b/>
          <w:bCs/>
          <w:sz w:val="27"/>
          <w:szCs w:val="27"/>
        </w:rPr>
        <w:t>«Чурилки»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воспитывать организованность, развивать ловкость, быстроту.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Играющие выбирают двоих детей. Одному завязывают платком глаза, другому дают бубен (или колокольчик); затем ведут вокруг них хоровод и поют: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Колокольцы, бубенцы,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Раззвонились удальцы.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Диги-диги-диги-дон,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Отгадай, откуда звон?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После этих слов игрок с бубном начинает звонить и ходить в круге, а жмурка старается его поймать.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Как только жмурка поймает его, их меняют другие игроки. Игра продолжается.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b/>
          <w:bCs/>
          <w:sz w:val="27"/>
          <w:szCs w:val="27"/>
        </w:rPr>
        <w:t>«Баба - Яга»</w:t>
      </w:r>
    </w:p>
    <w:p w:rsidR="00E76497" w:rsidRDefault="00E76497" w:rsidP="008C3031">
      <w:pPr>
        <w:shd w:val="clear" w:color="auto" w:fill="FFFFFF"/>
        <w:spacing w:after="0" w:line="294" w:lineRule="atLeast"/>
        <w:ind w:firstLine="540"/>
        <w:rPr>
          <w:rFonts w:ascii="Times New Roman" w:hAnsi="Times New Roman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продолжать учить стремительному бегу, развивать творчество, передавая игровой образ.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Играющие выбирают Баб</w:t>
      </w:r>
      <w:r w:rsidRPr="008C3031">
        <w:rPr>
          <w:rFonts w:ascii="Times New Roman" w:hAnsi="Times New Roman" w:cs="Arial"/>
          <w:sz w:val="27"/>
          <w:szCs w:val="27"/>
        </w:rPr>
        <w:t>у-</w:t>
      </w:r>
      <w:r w:rsidRPr="008C3031">
        <w:rPr>
          <w:rFonts w:ascii="??? ?????" w:hAnsi="??? ?????" w:cs="Arial"/>
          <w:sz w:val="27"/>
          <w:szCs w:val="27"/>
        </w:rPr>
        <w:t>Яг</w:t>
      </w:r>
      <w:r w:rsidRPr="008C3031">
        <w:rPr>
          <w:rFonts w:ascii="Times New Roman" w:hAnsi="Times New Roman" w:cs="Arial"/>
          <w:sz w:val="27"/>
          <w:szCs w:val="27"/>
        </w:rPr>
        <w:t>у</w:t>
      </w:r>
      <w:r w:rsidRPr="008C3031">
        <w:rPr>
          <w:rFonts w:ascii="??? ?????" w:hAnsi="??? ?????" w:cs="Arial"/>
          <w:sz w:val="27"/>
          <w:szCs w:val="27"/>
        </w:rPr>
        <w:t>. Она находится в центре круга. Дети ходят по кругу и поют: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Баба-Яга, костяная нога,, - </w:t>
      </w:r>
      <w:r w:rsidRPr="008C3031">
        <w:rPr>
          <w:rFonts w:ascii="??? ?????" w:hAnsi="??? ?????" w:cs="Arial"/>
          <w:i/>
          <w:sz w:val="27"/>
          <w:szCs w:val="27"/>
        </w:rPr>
        <w:t>Дети ходят по кругу.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left="1248" w:firstLine="540"/>
        <w:rPr>
          <w:rFonts w:ascii="Times New Roman" w:hAnsi="Times New Roman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С печки упала, ногу сломала. 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Пошла в огород, испугала народ. - </w:t>
      </w:r>
      <w:r w:rsidRPr="008C3031">
        <w:rPr>
          <w:rFonts w:ascii="??? ?????" w:hAnsi="??? ?????" w:cs="Arial"/>
          <w:i/>
          <w:sz w:val="27"/>
          <w:szCs w:val="27"/>
        </w:rPr>
        <w:t>Идут в центр.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Побежала в баньку, - </w:t>
      </w:r>
      <w:r w:rsidRPr="008C3031">
        <w:rPr>
          <w:rFonts w:ascii="??? ?????" w:hAnsi="??? ?????" w:cs="Arial"/>
          <w:i/>
          <w:sz w:val="27"/>
          <w:szCs w:val="27"/>
        </w:rPr>
        <w:t>Из круга обратно.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Испугала зайку.</w:t>
      </w:r>
    </w:p>
    <w:p w:rsidR="00E76497" w:rsidRPr="008C3031" w:rsidRDefault="00E76497" w:rsidP="008C3031">
      <w:pPr>
        <w:shd w:val="clear" w:color="auto" w:fill="FFFFFF"/>
        <w:spacing w:after="0" w:line="294" w:lineRule="atLeast"/>
        <w:ind w:firstLine="36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После песни дети разбегаются, Баба-Яга ловит детей.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                                                </w:t>
      </w:r>
      <w:r w:rsidRPr="008C3031">
        <w:rPr>
          <w:rFonts w:ascii="??? ?????" w:hAnsi="??? ?????" w:cs="Arial"/>
          <w:b/>
          <w:bCs/>
          <w:sz w:val="27"/>
          <w:szCs w:val="27"/>
        </w:rPr>
        <w:t>«Медведь»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развивать эмоциональное отношение к игре. Вырабатывать у детей выдержку. Продолжать учить стремительному бегу.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Один из детей изображает медведя. Он делает вид, что спит. Дети собирают грибы и ягоды, поют: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У медведя во бору,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Грибы, ягоды беру.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А медведь не спит,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Всё на нас глядит.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А потом как зарычит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 за нами побежит.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Медведь встает и начинает гоняться за детьми.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                                                      </w:t>
      </w:r>
      <w:r w:rsidRPr="008C3031">
        <w:rPr>
          <w:rFonts w:ascii="??? ?????" w:hAnsi="??? ?????" w:cs="Arial"/>
          <w:b/>
          <w:bCs/>
          <w:sz w:val="27"/>
          <w:szCs w:val="27"/>
        </w:rPr>
        <w:t>«Угадай, кто зовёт?»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развивать у детей тембровый слух. Упражнять в умении самостоятельно начинать движение и заканчивать его.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стоят в кругу. В центре водящий – «медведь».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идут по кругу и поют: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540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Медведь, медведь, мы к тебе пришли,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540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Мы к тебе пришли, медку принесли. </w:t>
      </w:r>
      <w:r w:rsidRPr="008C3031">
        <w:rPr>
          <w:rFonts w:ascii="??? ?????" w:hAnsi="??? ?????" w:cs="Arial"/>
          <w:i/>
          <w:sz w:val="27"/>
          <w:szCs w:val="27"/>
        </w:rPr>
        <w:t>«Медведь» ходит вперевалочку.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540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Дети протягивают руки вперед, ладошками вверх, предлагают медведю мёду.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540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Медведь, медведь, получай-ка мёд,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540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Получай-ка мёд, угадай, кто зовёт? </w:t>
      </w:r>
      <w:r w:rsidRPr="008C3031">
        <w:rPr>
          <w:rFonts w:ascii="??? ?????" w:hAnsi="??? ?????" w:cs="Arial"/>
          <w:i/>
          <w:sz w:val="27"/>
          <w:szCs w:val="27"/>
        </w:rPr>
        <w:t>«Медведь» кушает мед.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Медведь закрывает глаза. Взрослый предлагает (показывая на ребенка) позвать медведя. Ребенок, кого выбрали, говорит: «Медведь», «Медведь» старается угадать того, кто его позвал.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 xml:space="preserve">                                               </w:t>
      </w:r>
      <w:r w:rsidRPr="008C3031">
        <w:rPr>
          <w:rFonts w:ascii="??? ?????" w:hAnsi="??? ?????" w:cs="Arial"/>
          <w:b/>
          <w:bCs/>
          <w:sz w:val="27"/>
          <w:szCs w:val="27"/>
        </w:rPr>
        <w:t>«Сороконожка»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Цель: совершенствовать умение детей ходить пружинным шагом, высоко поднимая ноги, легко бегать, ходить топающим шагом. Движения передавать в характере музыки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Дети встают друг с другом и поют: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Шла сороконожка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 сухой дорожке.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Вдруг закапал дождик: кап!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- Ой, промокнут сорок лап!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Идут «паровозиком» пружинным шагом.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лёгкий бег.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Насморк мне не нужен,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Обойду я лужи.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Грязи в дом не принесу,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Каждой лапкой потрясу.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Идут, высоко поднимая ноги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стоя, трясут правой ногой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левой ногой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Шла сороконожка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 сухой дорожке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И затопала потом,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- Ой, какой от лапок гром!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Идут «паровозиком» пружинным шагом.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left="1248" w:firstLine="540"/>
        <w:rPr>
          <w:rFonts w:ascii="??? ?????" w:hAnsi="??? ?????" w:cs="Arial"/>
          <w:i/>
          <w:sz w:val="27"/>
          <w:szCs w:val="27"/>
        </w:rPr>
      </w:pPr>
      <w:r w:rsidRPr="008C3031">
        <w:rPr>
          <w:rFonts w:ascii="??? ?????" w:hAnsi="??? ?????" w:cs="Arial"/>
          <w:i/>
          <w:sz w:val="27"/>
          <w:szCs w:val="27"/>
        </w:rPr>
        <w:t>- Идут топающим шагом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jc w:val="center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b/>
          <w:bCs/>
          <w:sz w:val="27"/>
          <w:szCs w:val="27"/>
        </w:rPr>
        <w:t>«Васька-кот»</w:t>
      </w:r>
    </w:p>
    <w:p w:rsidR="00E76497" w:rsidRPr="008C3031" w:rsidRDefault="00E76497" w:rsidP="0021002B">
      <w:pPr>
        <w:shd w:val="clear" w:color="auto" w:fill="FFFFFF"/>
        <w:spacing w:after="0" w:line="294" w:lineRule="atLeast"/>
        <w:ind w:firstLine="540"/>
        <w:jc w:val="center"/>
        <w:rPr>
          <w:rFonts w:ascii="Times New Roman" w:hAnsi="Times New Roman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 игры: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Times New Roman" w:hAnsi="Times New Roman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Для игры выбираются «Васька-кот» и несколько «мышей». Все дети становятся в круг и берутся за руки. Мыши выходят за круг, кот идёт в середину.</w:t>
      </w:r>
      <w:r w:rsidRPr="008C3031">
        <w:rPr>
          <w:rFonts w:ascii="??? ?????" w:hAnsi="??? ?????" w:cs="Arial"/>
          <w:sz w:val="27"/>
          <w:szCs w:val="27"/>
        </w:rPr>
        <w:br/>
        <w:t>В зависимости от содержания куплетов кот ходит по кругу, закрывает глаза, расправляет когти, показывает зубы, ходит на носках, прислушивается, не скребут ли где мыши.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По окончании песни, заранее назначенные дети, разъединив руки в нескольких местах в кругу, образуют ворота-проходы. Кот начинает ловить мышей, пробегая в ворота, а мыши убегают от него. Игра кончается, когда кот поймает условленное число мышей, например 3-4.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Ходит Васька серенький, хвост пушистый беленький </w:t>
      </w:r>
      <w:r w:rsidRPr="008C3031">
        <w:rPr>
          <w:rFonts w:ascii="??? ?????" w:hAnsi="??? ?????" w:cs="Arial"/>
          <w:i/>
          <w:iCs/>
          <w:sz w:val="27"/>
          <w:szCs w:val="27"/>
        </w:rPr>
        <w:t>ходит внутри круга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Ходит Васька-кот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Сядет, умывается, лапкой утирается, песенку поёт </w:t>
      </w:r>
      <w:r w:rsidRPr="008C3031">
        <w:rPr>
          <w:rFonts w:ascii="??? ?????" w:hAnsi="??? ?????" w:cs="Arial"/>
          <w:i/>
          <w:iCs/>
          <w:sz w:val="27"/>
          <w:szCs w:val="27"/>
        </w:rPr>
        <w:t>мурлыкает, выполняет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i/>
          <w:iCs/>
          <w:sz w:val="27"/>
          <w:szCs w:val="27"/>
        </w:rPr>
        <w:t>движения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Дом неслышно обойдёт, притаится у ворот, </w:t>
      </w:r>
      <w:r w:rsidRPr="008C3031">
        <w:rPr>
          <w:rFonts w:ascii="??? ?????" w:hAnsi="??? ?????" w:cs="Arial"/>
          <w:i/>
          <w:iCs/>
          <w:sz w:val="27"/>
          <w:szCs w:val="27"/>
        </w:rPr>
        <w:t>Выходит за пределы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Серых мышек ждёт </w:t>
      </w:r>
      <w:r w:rsidRPr="008C3031">
        <w:rPr>
          <w:rFonts w:ascii="??? ?????" w:hAnsi="??? ?????" w:cs="Arial"/>
          <w:i/>
          <w:iCs/>
          <w:sz w:val="27"/>
          <w:szCs w:val="27"/>
        </w:rPr>
        <w:t>круга, присаживается</w:t>
      </w:r>
    </w:p>
    <w:p w:rsidR="00E76497" w:rsidRPr="008C3031" w:rsidRDefault="00E76497" w:rsidP="006B0A7F">
      <w:pPr>
        <w:shd w:val="clear" w:color="auto" w:fill="FFFFFF"/>
        <w:spacing w:after="0"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i/>
          <w:iCs/>
          <w:sz w:val="27"/>
          <w:szCs w:val="27"/>
        </w:rPr>
        <w:t>на корточки</w:t>
      </w:r>
    </w:p>
    <w:p w:rsidR="00E76497" w:rsidRPr="008C3031" w:rsidRDefault="00E76497" w:rsidP="006B0A7F">
      <w:pPr>
        <w:shd w:val="clear" w:color="auto" w:fill="FFFFFF"/>
        <w:spacing w:line="294" w:lineRule="atLeast"/>
        <w:ind w:firstLine="540"/>
        <w:rPr>
          <w:rFonts w:ascii="??? ?????" w:hAnsi="??? ?????" w:cs="Arial"/>
          <w:sz w:val="27"/>
          <w:szCs w:val="27"/>
        </w:rPr>
      </w:pPr>
      <w:r w:rsidRPr="008C3031">
        <w:rPr>
          <w:rFonts w:ascii="??? ?????" w:hAnsi="??? ?????" w:cs="Arial"/>
          <w:sz w:val="27"/>
          <w:szCs w:val="27"/>
        </w:rPr>
        <w:t>Мышки, мышки, вот беда, разбегайтесь кто куда </w:t>
      </w:r>
      <w:r w:rsidRPr="008C3031">
        <w:rPr>
          <w:rFonts w:ascii="??? ?????" w:hAnsi="??? ?????" w:cs="Arial"/>
          <w:i/>
          <w:iCs/>
          <w:sz w:val="27"/>
          <w:szCs w:val="27"/>
        </w:rPr>
        <w:t>ловит мышек</w:t>
      </w:r>
    </w:p>
    <w:p w:rsidR="00E76497" w:rsidRPr="008C3031" w:rsidRDefault="00E76497" w:rsidP="006B0A7F">
      <w:pPr>
        <w:pStyle w:val="c5"/>
        <w:shd w:val="clear" w:color="auto" w:fill="FFFFFF"/>
        <w:spacing w:before="0" w:beforeAutospacing="0" w:after="0" w:afterAutospacing="0"/>
        <w:ind w:left="708"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У бабушки маланьи.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left="852" w:right="852" w:hanging="312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идут хороводом, приговаривая: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«У маланьи, у старушки,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Жили в маленькой избушке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Семь сыновей,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Семь дочерей,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Все  без бровей,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 вот такими вот носами,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15"/>
          <w:rFonts w:ascii="??? ?????" w:hAnsi="??? ?????"/>
          <w:sz w:val="27"/>
          <w:szCs w:val="27"/>
        </w:rPr>
        <w:t>(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показывают жестами</w:t>
      </w:r>
      <w:r w:rsidRPr="008C3031">
        <w:rPr>
          <w:rStyle w:val="c15"/>
          <w:rFonts w:ascii="??? ?????" w:hAnsi="??? ?????"/>
          <w:sz w:val="27"/>
          <w:szCs w:val="27"/>
        </w:rPr>
        <w:t>)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 вот такими бородами,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Все они сидели,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Ничего не ели,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Делали вот так…»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(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воспроизводят действия, показанные Ведущим</w:t>
      </w:r>
      <w:r w:rsidRPr="008C3031">
        <w:rPr>
          <w:rStyle w:val="c3"/>
          <w:rFonts w:ascii="??? ?????" w:hAnsi="??? ?????"/>
          <w:bCs/>
          <w:sz w:val="27"/>
          <w:szCs w:val="27"/>
        </w:rPr>
        <w:t>)</w:t>
      </w:r>
    </w:p>
    <w:p w:rsidR="00E76497" w:rsidRPr="008C3031" w:rsidRDefault="00E76497" w:rsidP="006B0A7F">
      <w:pPr>
        <w:pStyle w:val="c5"/>
        <w:shd w:val="clear" w:color="auto" w:fill="FFFFFF"/>
        <w:spacing w:before="0" w:beforeAutospacing="0" w:after="0" w:afterAutospacing="0"/>
        <w:ind w:left="708" w:right="852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5"/>
        <w:shd w:val="clear" w:color="auto" w:fill="FFFFFF"/>
        <w:spacing w:before="0" w:beforeAutospacing="0" w:after="0" w:afterAutospacing="0"/>
        <w:ind w:left="708"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Шатёр.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Участники игры делятся на 3-4 подгруппы. Каждая подгруппа образует круг по углам площадки. В центре каждого круга ставится стул, на котором вешают платок с узорами. Дети берутся за руки, идут по кругу шагом вокруг стульев, поют и приговаривают: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Мы весёлые ребята.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Соберемся все в кружок,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Поиграем и попляшем,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 помчимся на лужок.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 окончанием пения дети перестраиваются в один общий круг. Взявшись за руки, подскоками двигаются по кругу. С окончанием музыки (или по сигналу «Строим шатер») дети быстро бегут к своим стульям, берут платки и натягивают их над головами в виде шатра (крыши). Выигрывает группа, которая первой построит «Шатер».</w:t>
      </w:r>
    </w:p>
    <w:p w:rsidR="00E76497" w:rsidRPr="008C3031" w:rsidRDefault="00E76497" w:rsidP="006B0A7F">
      <w:pPr>
        <w:pStyle w:val="c20"/>
        <w:shd w:val="clear" w:color="auto" w:fill="FFFFFF"/>
        <w:spacing w:before="0" w:beforeAutospacing="0" w:after="0" w:afterAutospacing="0"/>
        <w:ind w:left="992" w:right="852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20"/>
        <w:shd w:val="clear" w:color="auto" w:fill="FFFFFF"/>
        <w:spacing w:before="0" w:beforeAutospacing="0" w:after="0" w:afterAutospacing="0"/>
        <w:ind w:left="992"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Огородник.</w:t>
      </w:r>
    </w:p>
    <w:p w:rsidR="00E76497" w:rsidRPr="008C3031" w:rsidRDefault="00E76497" w:rsidP="0021002B">
      <w:pPr>
        <w:pStyle w:val="c20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 центре большого круга ставят «пенёк» (стульчик), в круге складывают колышки (либо игрушки, обозначающие овощи). Все играющие стоят за кругом. «Огородник» сидит на пенечке и «тешет колышки», при этом приговаривает:</w:t>
      </w:r>
    </w:p>
    <w:p w:rsidR="00E76497" w:rsidRPr="008C3031" w:rsidRDefault="00E76497" w:rsidP="006B0A7F">
      <w:pPr>
        <w:pStyle w:val="c20"/>
        <w:shd w:val="clear" w:color="auto" w:fill="FFFFFF"/>
        <w:spacing w:before="0" w:beforeAutospacing="0" w:after="0" w:afterAutospacing="0"/>
        <w:ind w:left="99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пенечке я сижу,</w:t>
      </w:r>
    </w:p>
    <w:p w:rsidR="00E76497" w:rsidRPr="008C3031" w:rsidRDefault="00E76497" w:rsidP="006B0A7F">
      <w:pPr>
        <w:pStyle w:val="c20"/>
        <w:shd w:val="clear" w:color="auto" w:fill="FFFFFF"/>
        <w:spacing w:before="0" w:beforeAutospacing="0" w:after="0" w:afterAutospacing="0"/>
        <w:ind w:left="99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Мелки колышки тешу,</w:t>
      </w:r>
    </w:p>
    <w:p w:rsidR="00E76497" w:rsidRPr="008C3031" w:rsidRDefault="00E76497" w:rsidP="006B0A7F">
      <w:pPr>
        <w:pStyle w:val="c20"/>
        <w:shd w:val="clear" w:color="auto" w:fill="FFFFFF"/>
        <w:spacing w:before="0" w:beforeAutospacing="0" w:after="0" w:afterAutospacing="0"/>
        <w:ind w:left="99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Огород горожу.</w:t>
      </w:r>
    </w:p>
    <w:p w:rsidR="00E76497" w:rsidRPr="008C3031" w:rsidRDefault="00E76497" w:rsidP="0021002B">
      <w:pPr>
        <w:pStyle w:val="c20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С окончанием слов играющие стараются быстро вбежать в огород и унести колышки («овощи»). Ребенок, до которого дотронулся «огородник», выбывает из игры. Побеждает тот, кто больше всех наберет колышков.</w:t>
      </w:r>
    </w:p>
    <w:p w:rsidR="00E76497" w:rsidRPr="008C3031" w:rsidRDefault="00E76497" w:rsidP="006B0A7F">
      <w:pPr>
        <w:pStyle w:val="c18"/>
        <w:shd w:val="clear" w:color="auto" w:fill="FFFFFF"/>
        <w:spacing w:before="0" w:beforeAutospacing="0" w:after="0" w:afterAutospacing="0"/>
        <w:ind w:left="-142"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Катай каравай.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Одному из детей завязывают глаза, потом поворачивают его несколько раз вокруг оси и, продолжая поворачивать поют: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Катай каравай,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Поворачивай , давай,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 лесу – куролесу,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огород залезу,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Плетень изломаю,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Гряды ископаю.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Говори, слепой,-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Куда головой?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«Слепой» должен отгадать и назвать место, куда он повернут головой. Например, к стене, к окну и т.д. Если он отгадывает правильно, тот его место занимает другой участник.</w:t>
      </w:r>
    </w:p>
    <w:p w:rsidR="00E76497" w:rsidRPr="008C3031" w:rsidRDefault="00E76497" w:rsidP="006B0A7F">
      <w:pPr>
        <w:pStyle w:val="c23"/>
        <w:shd w:val="clear" w:color="auto" w:fill="FFFFFF"/>
        <w:spacing w:before="0" w:beforeAutospacing="0" w:after="0" w:afterAutospacing="0"/>
        <w:ind w:right="852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23"/>
        <w:shd w:val="clear" w:color="auto" w:fill="FFFFFF"/>
        <w:spacing w:before="0" w:beforeAutospacing="0" w:after="0" w:afterAutospacing="0"/>
        <w:ind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Аисты и лягушки.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iCs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делятся на две группы: «аисты» и «лягушки» - и располагаются на противоположных сторонах площадки. Аисты стоят на одной ноге, а Лягушки прыгают к ним со словами: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одной ноге стоишь,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болото ты глядишь,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мы весело, прыг – скок,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Догони – ка нас, дружок!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Аисты догоняют Лягушек. На следующий раз дети меняются ролями.</w:t>
      </w:r>
    </w:p>
    <w:p w:rsidR="00E76497" w:rsidRPr="008C3031" w:rsidRDefault="00E76497" w:rsidP="006B0A7F">
      <w:pPr>
        <w:pStyle w:val="c6"/>
        <w:shd w:val="clear" w:color="auto" w:fill="FFFFFF"/>
        <w:tabs>
          <w:tab w:val="left" w:pos="3930"/>
          <w:tab w:val="center" w:pos="4677"/>
        </w:tabs>
        <w:spacing w:before="0" w:beforeAutospacing="0" w:after="0" w:afterAutospacing="0"/>
        <w:ind w:left="852" w:right="852" w:firstLine="540"/>
        <w:rPr>
          <w:rStyle w:val="c3"/>
          <w:rFonts w:ascii="??? ?????" w:hAnsi="??? ?????"/>
          <w:b/>
          <w:bCs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ab/>
      </w:r>
    </w:p>
    <w:p w:rsidR="00E76497" w:rsidRPr="008C3031" w:rsidRDefault="00E76497" w:rsidP="006B0A7F">
      <w:pPr>
        <w:pStyle w:val="c6"/>
        <w:shd w:val="clear" w:color="auto" w:fill="FFFFFF"/>
        <w:tabs>
          <w:tab w:val="left" w:pos="3930"/>
          <w:tab w:val="center" w:pos="4677"/>
        </w:tabs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ab/>
        <w:t>Селезень.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строятся в круг, выбирают «селезня» и «уточку». Дети идут по кругу, держась за руки, и поют: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Селезень утку догонял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Молодой утку загонял: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«Ходи, утица, домой,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Ходи, серая, домой!»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Селезень идет внутри круга по часовой стрелке, а Уточка за кругом против часовой стрелки. С окончанием пения селезень ловит уточку по типу игры «кошки- мышки». Поймав «Уточку» , Селезень приводит ее в круг и целует в щеку.</w:t>
      </w:r>
    </w:p>
    <w:p w:rsidR="00E76497" w:rsidRPr="008C3031" w:rsidRDefault="00E76497" w:rsidP="008C3031">
      <w:pPr>
        <w:pStyle w:val="c6"/>
        <w:shd w:val="clear" w:color="auto" w:fill="FFFFFF"/>
        <w:spacing w:before="0" w:beforeAutospacing="0" w:after="0" w:afterAutospacing="0"/>
        <w:ind w:left="852" w:right="852" w:hanging="492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Ворон.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стоят по кругу. Выбирается заранее один ребенок - ворон. ( он стоит в кругу вместе со всеми).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Ой, ребята, та-ра-ра!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горе стоит гора,</w:t>
      </w:r>
      <w:r w:rsidRPr="008C3031">
        <w:rPr>
          <w:rStyle w:val="c3"/>
          <w:bCs/>
          <w:sz w:val="27"/>
          <w:szCs w:val="27"/>
        </w:rPr>
        <w:t xml:space="preserve"> 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(дети идут к центру круга дробным шагом)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на той горе дубок,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на дубе воронок.</w:t>
      </w:r>
      <w:r w:rsidRPr="008C3031">
        <w:rPr>
          <w:rStyle w:val="c3"/>
          <w:bCs/>
          <w:sz w:val="27"/>
          <w:szCs w:val="27"/>
        </w:rPr>
        <w:t xml:space="preserve"> 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(тем же шагом дети идут назад, расширяя круг, и оставляют в центре «ворона»)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Ворон в красных сапогах,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позолоченных серьгах.</w:t>
      </w:r>
      <w:r w:rsidRPr="008C3031">
        <w:rPr>
          <w:rStyle w:val="c3"/>
          <w:bCs/>
          <w:sz w:val="27"/>
          <w:szCs w:val="27"/>
        </w:rPr>
        <w:t xml:space="preserve"> 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(ворон пляшет, дети повторяют его движения)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Черный ворон на дубу,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Он играет во трубу.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Труба точеная,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Позолоченная,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Труба ладная,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Песня складная.</w:t>
      </w:r>
    </w:p>
    <w:p w:rsidR="00E76497" w:rsidRPr="008C3031" w:rsidRDefault="00E76497" w:rsidP="0021002B">
      <w:pPr>
        <w:pStyle w:val="c6"/>
        <w:shd w:val="clear" w:color="auto" w:fill="FFFFFF"/>
        <w:spacing w:before="0" w:beforeAutospacing="0" w:after="0" w:afterAutospacing="0"/>
        <w:ind w:right="852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 окончанием песни «ворон» выбегает из круга, все закрывают глаза. Ворон обегает круг, дотрагивается до чьей – нибудь спины, а сам становится в круг. С началом песни ребенок, до которого дотронулись, становится вороном.</w:t>
      </w:r>
    </w:p>
    <w:p w:rsidR="00E76497" w:rsidRPr="008C3031" w:rsidRDefault="00E76497" w:rsidP="006B0A7F">
      <w:pPr>
        <w:pStyle w:val="c16"/>
        <w:shd w:val="clear" w:color="auto" w:fill="FFFFFF"/>
        <w:spacing w:before="0" w:beforeAutospacing="0" w:after="0" w:afterAutospacing="0"/>
        <w:ind w:right="852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14"/>
        <w:shd w:val="clear" w:color="auto" w:fill="FFFFFF"/>
        <w:spacing w:before="0" w:beforeAutospacing="0" w:after="0" w:afterAutospacing="0"/>
        <w:ind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Ворон (2).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Выбираются Ворон и Заяц. Остальные дети – зайчата. Они цепляются за Зайца, растягиваясь в длинную цепочку и приговаривают: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Вокруг Ворона идем,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три зернышка несем.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Кому два, кому одно,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Ворону – ничего!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Ворон садится на землю и ковыряет ее палочкой. Заяц подходит к нему и спрашивает: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-Ворон, Ворон, что ты делаешь?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-Ямку копаю –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отвечает Ворон.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-На что тебе ямка?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-Денежки ищу.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-На что тебе денежки?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-Ситчику куплю.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-На что тебе ситчик?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-Мешочек шить.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-Зачем тебе мешочек?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-Камушки класть.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-На что тебе камушки?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-В твоих деток кидать!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-Что тебе мои детки сделали?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В огород мой прибегали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  Лучик да мачик потаскали!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  А репочку, да мяточку –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  Топотали пяточками!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jc w:val="center"/>
        <w:rPr>
          <w:rStyle w:val="c1"/>
          <w:i/>
          <w:iCs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Кар-р-р!-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 кричит ворон и бросается на зайчат, а заяц защищает.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Тот зайчонок, которого вытянет ворон из цепочки и становится новым вороном.</w:t>
      </w:r>
    </w:p>
    <w:p w:rsidR="00E76497" w:rsidRDefault="00E76497" w:rsidP="006B0A7F">
      <w:pPr>
        <w:pStyle w:val="c16"/>
        <w:shd w:val="clear" w:color="auto" w:fill="FFFFFF"/>
        <w:spacing w:before="0" w:beforeAutospacing="0" w:after="0" w:afterAutospacing="0"/>
        <w:ind w:right="852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16"/>
        <w:shd w:val="clear" w:color="auto" w:fill="FFFFFF"/>
        <w:spacing w:before="0" w:beforeAutospacing="0" w:after="0" w:afterAutospacing="0"/>
        <w:ind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Краски.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хозяина и покупателя– черта. Все остальные – краски. Каждая краска придумывает себе цвет и так, чтобы не услышали покупатели, называет его хозяину. Потом хозяин приглашает  покупателя. Подходит черт, стучит палочкой о землю и говорит с хозяином: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Тук, тук!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 </w:t>
      </w:r>
      <w:r w:rsidRPr="008C3031">
        <w:rPr>
          <w:rStyle w:val="c3"/>
          <w:rFonts w:ascii="??? ?????" w:hAnsi="??? ?????"/>
          <w:bCs/>
          <w:sz w:val="27"/>
          <w:szCs w:val="27"/>
        </w:rPr>
        <w:t>Кто пришел?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Я черт с рогами, с горячими порогами,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 неба свалился, в горшок провалился!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-Зачем пришел?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За краской.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За какой?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 За красной.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Если красной краски нет, хозяин говорит: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 </w:t>
      </w:r>
      <w:r w:rsidRPr="008C3031">
        <w:rPr>
          <w:rStyle w:val="c3"/>
          <w:rFonts w:ascii="??? ?????" w:hAnsi="??? ?????"/>
          <w:bCs/>
          <w:sz w:val="27"/>
          <w:szCs w:val="27"/>
        </w:rPr>
        <w:t>Нет такой. Ступай домой. По своей дорожке кривой.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Если краска есть, хозяин говорит: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Скачи на одной ножке по красной дорожке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Найди красные сапожки.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Поноси, поноси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 назад принеси!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 это время красная краска убегает. А черт пытается ее догнать.</w:t>
      </w: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6"/>
        <w:shd w:val="clear" w:color="auto" w:fill="FFFFFF"/>
        <w:spacing w:before="0" w:beforeAutospacing="0" w:after="0" w:afterAutospacing="0"/>
        <w:ind w:left="852" w:right="852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Родничок.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Ребята обхватывают друг друга за пояс и становятся гуськом вдоль весеннего ручья. Все поют: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Разлился родничок,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Золотой рожок. У -ух!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Разлился ключевой,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Белый, снеговой. У-ух!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мхам, по болотам,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гнилым колодам. У-ух!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Затем боком стараются перепрыгнуть ручей, не коснувшись воды. Но при этом каждый мешает своему соседу. Тот, кто коснется воды, из игры выбывает.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Грачи летят.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Дети становятся в круг. Один выходит на середину и поет: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Грачи летят,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всю Русь трубят: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-Гу-гу-гу-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Мы несем весну!</w:t>
      </w:r>
      <w:r w:rsidRPr="008C3031">
        <w:rPr>
          <w:rStyle w:val="c3"/>
          <w:bCs/>
          <w:sz w:val="27"/>
          <w:szCs w:val="27"/>
        </w:rPr>
        <w:t xml:space="preserve"> 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Он поднимает руки вверх, показывая, как летят грачи.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Летят! Летят! –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кричат дети и поднимают руки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Журавли летят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всю Русь кричат.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Гу-гу-гу!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Не догнать нас никому!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Летят! Летят! –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кричат дети  и поднимают руки.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Поросята летят,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Полосаты визжат.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Хрю-хрю-хрю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Надоело нам в хлеву!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1248" w:right="568" w:firstLine="540"/>
        <w:rPr>
          <w:rStyle w:val="c1"/>
          <w:i/>
          <w:iCs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Летят, ле… -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ошибаются некоторые дети и поднимают руки вверх.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Кто ошибается – тот выходит из игры. Далее можно называть и других птиц и животных.</w:t>
      </w:r>
    </w:p>
    <w:p w:rsidR="00E76497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Колечко.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Ведущий берет в руки кольцо. Все остальные участники садятся на лавку, складывают ладошки лодочкой и кладут на колени. Ведущий обходит детей и каждому вкладывает в ладошки свои ладони, при этом он приговаривает: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Style w:val="c3"/>
          <w:rFonts w:ascii="??? ?????" w:hAnsi="??? ?????"/>
          <w:bCs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 xml:space="preserve">Я по горенке иду, колечко несу! 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Угадайте</w:t>
      </w:r>
      <w:r w:rsidRPr="008C3031">
        <w:rPr>
          <w:rStyle w:val="c3"/>
          <w:bCs/>
          <w:sz w:val="27"/>
          <w:szCs w:val="27"/>
        </w:rPr>
        <w:t>-</w:t>
      </w:r>
      <w:r w:rsidRPr="008C3031">
        <w:rPr>
          <w:rStyle w:val="c3"/>
          <w:rFonts w:ascii="??? ?????" w:hAnsi="??? ?????"/>
          <w:bCs/>
          <w:sz w:val="27"/>
          <w:szCs w:val="27"/>
        </w:rPr>
        <w:t>ка, ребята, где золото упало?»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Одному из игроков ведущий незаметно кладет в руки кольцо. Потом отходит на несколько шагов от лавки и произносит нараспев слова: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Колечко, колечко,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Выйди на крылечко!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Кто с крылечка сойдет,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Тот колечко найдет!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Задача игрока, у которого в руках колечко – вскочить с лавки и убежать, а дети, сидящие рядом, должны догадаться, у кого оно спрятано, и постараться придерживая руками, не пустить этого игрока. Если игроку с кольцом не удается убежать, он возвращает кольцо ведущему. А если сумеет убежать, то становится новым ведущим и продолжает игру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left="852" w:right="568" w:hanging="492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Капуста.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Рисуется круг – огород. На середину круга играющие складывают свои шапки, пояса, платки, обозначающие капусту .Все участники игры стоят за кругом, и один из ребят, выбранный хозяином садится рядом с капустой. Хозяин, показывая движениями воображаемую работу поет: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Я на камушке сижу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Мелки колышки тешу/ 2раза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Огород свой горожу,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Чтоб капусту не украли,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огород не прибегали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Волк и лисица,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Бобр и куница,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Заинька усатый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Медведь толстопятый.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Ребята пытаются быстро забежать в огород, схватить «капусту» и  убежать. Кого Козлик коснется рукой в огороде, тот в игре больше не участвует. Игрок, который больше всех унесет из огорода «капусты», объявляется победителем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.</w:t>
      </w:r>
    </w:p>
    <w:p w:rsidR="00E76497" w:rsidRPr="008C3031" w:rsidRDefault="00E76497" w:rsidP="006B0A7F">
      <w:pPr>
        <w:pStyle w:val="c14"/>
        <w:shd w:val="clear" w:color="auto" w:fill="FFFFFF"/>
        <w:spacing w:before="0" w:beforeAutospacing="0" w:after="0" w:afterAutospacing="0"/>
        <w:ind w:right="56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14"/>
        <w:shd w:val="clear" w:color="auto" w:fill="FFFFFF"/>
        <w:spacing w:before="0" w:beforeAutospacing="0" w:after="0" w:afterAutospacing="0"/>
        <w:ind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Волк и овцы.</w:t>
      </w:r>
    </w:p>
    <w:p w:rsidR="00E76497" w:rsidRPr="008C3031" w:rsidRDefault="00E76497" w:rsidP="0021002B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волка и пастуха, все остальные – овечки. Пастух становится посреди лужка с палкой в руках. Около него пасутся овечки. Волк прячется за деревом. Пастух поет: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Пасу, пасу овечек недалеко от речки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Волк за горою, серый за крутою.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 днем и ночью рыщет, моих овечек ищет.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я волка не боюсь. батожком оборонюсь,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Кочережкой отобьюсь.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«Пойду, буду спать!» -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говорит пастух, ложится и делает вид, что овечек нет, и припевает: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Пасу, пасу до вечера,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гнать домой нечего!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Пришел серый волк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Моих овечек столк?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я заснул и духом не чул!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Style w:val="c1"/>
          <w:rFonts w:ascii="??? ?????" w:hAnsi="??? ?????"/>
          <w:i/>
          <w:iCs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 xml:space="preserve">Пастух начинает искать овечек, стучит палкой о землю и приговаривает: 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«</w:t>
      </w:r>
      <w:r w:rsidRPr="008C3031">
        <w:rPr>
          <w:rStyle w:val="c3"/>
          <w:rFonts w:ascii="??? ?????" w:hAnsi="??? ?????"/>
          <w:bCs/>
          <w:sz w:val="27"/>
          <w:szCs w:val="27"/>
        </w:rPr>
        <w:t>Тут волчий след, тут овечий след..»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Подходит к волку и спрашивает: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</w:t>
      </w:r>
      <w:r w:rsidRPr="008C3031">
        <w:rPr>
          <w:rStyle w:val="c3"/>
          <w:rFonts w:ascii="??? ?????" w:hAnsi="??? ?????"/>
          <w:bCs/>
          <w:sz w:val="27"/>
          <w:szCs w:val="27"/>
        </w:rPr>
        <w:t>Волк, ты не видел моих овечек?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</w:t>
      </w:r>
      <w:r w:rsidRPr="008C3031">
        <w:rPr>
          <w:rStyle w:val="c3"/>
          <w:rFonts w:ascii="??? ?????" w:hAnsi="??? ?????"/>
          <w:bCs/>
          <w:sz w:val="27"/>
          <w:szCs w:val="27"/>
        </w:rPr>
        <w:t>А какие они?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</w:t>
      </w:r>
      <w:r w:rsidRPr="008C3031">
        <w:rPr>
          <w:rStyle w:val="c3"/>
          <w:rFonts w:ascii="??? ?????" w:hAnsi="??? ?????"/>
          <w:bCs/>
          <w:sz w:val="27"/>
          <w:szCs w:val="27"/>
        </w:rPr>
        <w:t> Беленькие.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Style w:val="c1"/>
          <w:i/>
          <w:iCs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-</w:t>
      </w:r>
      <w:r w:rsidRPr="008C3031">
        <w:rPr>
          <w:rStyle w:val="c3"/>
          <w:rFonts w:ascii="??? ?????" w:hAnsi="??? ?????"/>
          <w:bCs/>
          <w:sz w:val="27"/>
          <w:szCs w:val="27"/>
        </w:rPr>
        <w:t> Побежали по беленькой дорожке</w:t>
      </w:r>
      <w:r w:rsidRPr="008C3031">
        <w:rPr>
          <w:rStyle w:val="c3"/>
          <w:rFonts w:ascii="??? ?????" w:hAnsi="??? ?????"/>
          <w:b/>
          <w:bCs/>
          <w:sz w:val="27"/>
          <w:szCs w:val="27"/>
        </w:rPr>
        <w:t>.</w:t>
      </w:r>
      <w:r w:rsidRPr="008C3031">
        <w:rPr>
          <w:rStyle w:val="c3"/>
          <w:b/>
          <w:bCs/>
          <w:sz w:val="27"/>
          <w:szCs w:val="27"/>
        </w:rPr>
        <w:t xml:space="preserve"> </w:t>
      </w:r>
      <w:r w:rsidRPr="008C3031">
        <w:rPr>
          <w:rStyle w:val="c3"/>
          <w:rFonts w:ascii="??? ?????" w:hAnsi="??? ?????"/>
          <w:b/>
          <w:bCs/>
          <w:sz w:val="27"/>
          <w:szCs w:val="27"/>
        </w:rPr>
        <w:t>(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овечки, у кого светлые волосы убегают от волка к пастуху)</w:t>
      </w:r>
    </w:p>
    <w:p w:rsidR="00E76497" w:rsidRPr="008C3031" w:rsidRDefault="00E76497" w:rsidP="008C3031">
      <w:pPr>
        <w:pStyle w:val="c0"/>
        <w:shd w:val="clear" w:color="auto" w:fill="FFFFFF"/>
        <w:tabs>
          <w:tab w:val="left" w:pos="900"/>
        </w:tabs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Затем волк говорит «Побежали по черненькой дорожке» и убегают овечки с темными волосами.</w:t>
      </w:r>
    </w:p>
    <w:p w:rsidR="00E76497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Баба Яга.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По считалке выбирается Баба Яга. Затем на земле рисуется круг. Баба Яга берет в руки ветку – помело и становится в центр круга. Ребята бегают по кругу и дразнят: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Бабка Ёжка  - костяная ножка,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 печки упала, ножку сломала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потом и говорит: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-У меня нога болит.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Пошла она на улицу,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Раздавила курицу.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Пошла на базар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Раздавила самовар.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Пошла на лужайку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Испугала зайку.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Баба Яга скачет из круга на одной ноге и старается коснуться ребят своим помелом.</w:t>
      </w:r>
    </w:p>
    <w:p w:rsidR="00E76497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Пчелы.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Выбирается участник</w:t>
      </w:r>
      <w:r w:rsidRPr="008C3031">
        <w:rPr>
          <w:rStyle w:val="c1"/>
          <w:iCs/>
          <w:sz w:val="27"/>
          <w:szCs w:val="27"/>
        </w:rPr>
        <w:t xml:space="preserve">, </w:t>
      </w:r>
      <w:r w:rsidRPr="008C3031">
        <w:rPr>
          <w:rStyle w:val="c1"/>
          <w:rFonts w:ascii="??? ?????" w:hAnsi="??? ?????"/>
          <w:iCs/>
          <w:sz w:val="27"/>
          <w:szCs w:val="27"/>
        </w:rPr>
        <w:t xml:space="preserve"> изображающий цветок. Остальные ребята делятся на 2 группы – сторожей и пчел. Сторожа, взявшись за руки ходят вокруг цветка и поют: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Пчелки яровые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Крылья золотые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Что вы сидите?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поле не летите?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Аль вас дождиком сечет,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Аль вас солнышком печет?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Летите за горы высокие,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За леса зеленые.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кругленький лужок,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 лазоревый цветок.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Пчелы стараются забежать в круг, а сторожа, то поднимая, то опуская руки мешают им. Как только одной из пчел удастся проникнуть в круг и коснуться цветка, сторожа не сумевшие уберечь цветка разбегаются. Пчелы бегут за ними стараясь ужалить и пожужжать в уши.</w:t>
      </w:r>
    </w:p>
    <w:p w:rsidR="00E76497" w:rsidRPr="008C3031" w:rsidRDefault="00E76497" w:rsidP="006B0A7F">
      <w:pPr>
        <w:pStyle w:val="c14"/>
        <w:shd w:val="clear" w:color="auto" w:fill="FFFFFF"/>
        <w:spacing w:before="0" w:beforeAutospacing="0" w:after="0" w:afterAutospacing="0"/>
        <w:ind w:right="56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14"/>
        <w:shd w:val="clear" w:color="auto" w:fill="FFFFFF"/>
        <w:spacing w:before="0" w:beforeAutospacing="0" w:after="0" w:afterAutospacing="0"/>
        <w:ind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Золотые ворота.</w:t>
      </w:r>
    </w:p>
    <w:p w:rsidR="00E76497" w:rsidRPr="008C3031" w:rsidRDefault="00E76497" w:rsidP="008C3031">
      <w:pPr>
        <w:pStyle w:val="c17"/>
        <w:shd w:val="clear" w:color="auto" w:fill="FFFFFF"/>
        <w:spacing w:before="0" w:beforeAutospacing="0" w:after="0" w:afterAutospacing="0"/>
        <w:ind w:right="284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Одна пара играющих берется за руки и поднимает их вверх, образуя ворота. Остальные участники игры, взявшись за руки, цепочкой проходят через ворота и напевают: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Идет матушка Весна,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Отворяй-ка ворота.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Первый март пришел –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Всех детей привел.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за ним и апрель –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Отворил окно и дверь.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уж как пришел май –</w:t>
      </w:r>
    </w:p>
    <w:p w:rsidR="00E76497" w:rsidRPr="008C3031" w:rsidRDefault="00E76497" w:rsidP="006B0A7F">
      <w:pPr>
        <w:pStyle w:val="c17"/>
        <w:shd w:val="clear" w:color="auto" w:fill="FFFFFF"/>
        <w:spacing w:before="0" w:beforeAutospacing="0" w:after="0" w:afterAutospacing="0"/>
        <w:ind w:left="708" w:right="284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Сколько хошь теперь гуляй!</w:t>
      </w:r>
    </w:p>
    <w:p w:rsidR="00E76497" w:rsidRPr="008C3031" w:rsidRDefault="00E76497" w:rsidP="008C3031">
      <w:pPr>
        <w:pStyle w:val="c17"/>
        <w:shd w:val="clear" w:color="auto" w:fill="FFFFFF"/>
        <w:spacing w:before="0" w:beforeAutospacing="0" w:after="0" w:afterAutospacing="0"/>
        <w:ind w:right="284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Пропустив всех несколько раз, игроки, образующие ворота, каждого спрашивают, какую он выбирает сторону – правую или левую.</w:t>
      </w:r>
    </w:p>
    <w:p w:rsidR="00E76497" w:rsidRPr="008C3031" w:rsidRDefault="00E76497" w:rsidP="008C3031">
      <w:pPr>
        <w:pStyle w:val="c17"/>
        <w:shd w:val="clear" w:color="auto" w:fill="FFFFFF"/>
        <w:spacing w:before="0" w:beforeAutospacing="0" w:after="0" w:afterAutospacing="0"/>
        <w:ind w:right="284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Разделившись на 2 команды все составляют новые пары и взявшись за руки, подняв их вверх, становятся в ряд за воротами. Один из играющих, не имеющий пары, входит в ворота, и ему поют: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Ходит матушка Весна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полям, лесам одна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Первый раз прощается,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Другой раз запрещается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на третий раз не пропустим Вас!</w:t>
      </w:r>
    </w:p>
    <w:p w:rsidR="00E76497" w:rsidRPr="008C3031" w:rsidRDefault="00E76497" w:rsidP="008C3031">
      <w:pPr>
        <w:pStyle w:val="c13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Затем он ребром ладони разъединяет руки стоящих пар . образовавшиеся 2 команды меряются силой – перетягивают канат.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Дятел.</w:t>
      </w:r>
    </w:p>
    <w:p w:rsidR="00E76497" w:rsidRPr="008C3031" w:rsidRDefault="00E76497" w:rsidP="008C3031">
      <w:pPr>
        <w:pStyle w:val="c13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участника, изображающего дятла. Остальные игроки подходят с дятлом к дереву и поют: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Ходит дятел по пашнице,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Ищет зернышко пшеницы,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Не нашел и долбит сук,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Раздается в лесу стук.</w:t>
      </w:r>
    </w:p>
    <w:p w:rsidR="00E76497" w:rsidRPr="008C3031" w:rsidRDefault="00E76497" w:rsidP="006B0A7F">
      <w:pPr>
        <w:pStyle w:val="c13"/>
        <w:shd w:val="clear" w:color="auto" w:fill="FFFFFF"/>
        <w:spacing w:before="0" w:beforeAutospacing="0" w:after="0" w:afterAutospacing="0"/>
        <w:ind w:left="708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Тук-тук-тук!</w:t>
      </w:r>
    </w:p>
    <w:p w:rsidR="00E76497" w:rsidRPr="008C3031" w:rsidRDefault="00E76497" w:rsidP="008C3031">
      <w:pPr>
        <w:pStyle w:val="c13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После этого дятел берет палку и считая про себя, стучит по дереву задуманное количество раз. Кто из игроков первым правильно назовет число и столько раз обежит вокруг дерева, становится новым дятлом и игра повторяется.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Заря – Заряница.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Один из ребят держит шест с прикрепленными на колесе лентами. Каждый играющий берется за ленту. Один из играющих – водящий. Он стоит вне круга. Дети идут по кругу и запевают песню: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Заря  -Заряница, красная девица,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полю ходила, ключи обронила.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Ключи золотые, ленты голубые.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Раз, два – не воронь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беги, как огонь!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 последними словами игрового припева водящий дотрагивается до кого – нибудь из игроков, тот бросает ленту, они вдвоем бегут в разные стороны и обегают круг. Кто первым схватит оставленную ленту, тот победит, а неудачник становится водящим. Игра повторяется.</w:t>
      </w:r>
    </w:p>
    <w:p w:rsidR="00E76497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Ерыкалище.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Очерчивается круг. По считалке выбирается Ерыкалище. На него надевают маску страшного чудовища. Он становится в круг. Остальные бегают вокруг и припевают: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Эко диво, чудо – юдо,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Морская губа – Ерыкалище!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Эко диво, чудо – юдо,</w:t>
      </w:r>
    </w:p>
    <w:p w:rsidR="00E76497" w:rsidRPr="008C3031" w:rsidRDefault="00E76497" w:rsidP="006B0A7F">
      <w:pPr>
        <w:pStyle w:val="c0"/>
        <w:shd w:val="clear" w:color="auto" w:fill="FFFFFF"/>
        <w:spacing w:before="0" w:beforeAutospacing="0" w:after="0" w:afterAutospacing="0"/>
        <w:ind w:left="852" w:right="56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 горынова дуба – хромое поганище!</w:t>
      </w:r>
    </w:p>
    <w:p w:rsidR="00E76497" w:rsidRPr="008C3031" w:rsidRDefault="00E76497" w:rsidP="008C3031">
      <w:pPr>
        <w:pStyle w:val="c0"/>
        <w:shd w:val="clear" w:color="auto" w:fill="FFFFFF"/>
        <w:spacing w:before="0" w:beforeAutospacing="0" w:after="0" w:afterAutospacing="0"/>
        <w:ind w:right="56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Неожиданно игрок, изображающий Ерыкалище, выскакивает из круга, и прыгая, на одной ноге, ловит бегающих вокруг детей. Кого он поймает, того уводит в плен в круг и  отдыхает. Затем его снова дразнят, и Ерыкалище уже вместе с пленным игроком прыгают на одной ноге, ловят оставшихся. Игра продолжается, пока Ерыкалище с помощниками не переловят всех детей.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Дедушка Мазай.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дедушку Мазая. Остальные  участники договариваются, какие движения, обозначающие работу, будут ему показывать (молотьбу, жатву и т.д.) они подходят к дедушке Мазаю и поют: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Здравствуй, дедушка Мазай,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Из коробки вылезай!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Где мы были – мы не скажем,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что делали – покажем!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После этих слов все изображают движениями работу, о которой  договорились. Если дедушка Мазай отгадывает, дети разбегаются и он их ловит. Кого первого поймает, тот становится новым дедушкой Мазаем и игра повторяется. Если не отгадывает, ему показывают другую работу.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Вор – воробей.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Выбирается огородник и воробей. Остальные играющие образуют круг и берутся за руки. Огородник выходит на середину хоровода, воробей остается за кругом. Дети водят хоровод и огородник поет: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Эй, вор – воробей,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Не клюй мою конопель,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Ни мою, ни свою, ни соседову.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Я за ту коноплю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Тебе ножку перебью.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Огородник бежит ловить воробья. Дети впускают в круг воробья и выпускают, а огородник может ловить его только за кругом. При этом все поют: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Наш воробьишка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сером армячишке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чисто поле не идет,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Коноплю не клюет,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двору шныряет,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Крохи собирает.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Поймав воробья, огородник меняется с ним местами, или выбираются новые огородник и воробей, и игра повторяется.</w:t>
      </w:r>
    </w:p>
    <w:p w:rsidR="00E76497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852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852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Молчанка.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312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        </w:t>
      </w: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ведущего , садятся вокруг него и поют: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Кони, кони, мои кони,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Мы сидели на балконе,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Чаю пили, чашки мыли,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– турецки говорили: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-Чаб – чаляби, чаб – чаляби.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Прилетели журавли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 сказали нам: «Замри!»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кто первый отомрет,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Тот получит шишку в лоб.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Не смеяться, не болтать,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139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А солдатиком стоять!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Как только споют последнее слово, все замолкают. Водящий старается рассмешить каждого из детей – движениями, смешными гримасами. Если кто – то из игроков засмеется или скажет слово, то отдает водящему фант. В конце игры каждый из участников свой фант выкупает: по желанию водящего выполняют различные действия (поют, читают стих…)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852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Жмурки.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выбирают участника, изображающего кота, завязывают ему глаза платком, - он и есть жмурка, - подводят к двери и поют: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Иди, кот, на порог,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Где сметана и творог!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Повернись пять раз,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Лови мышек, а не нас!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После этих слов все разбегаются, а кот их ищет. Дети увертываются, приседают, ходят на четвереньках (однако, прятаться или убегать очень далеко нельзя!). Если кот подойдет близко к какому – либо предмету, о который можно удариться, его предупреждают, говоря: «</w:t>
      </w:r>
      <w:r w:rsidRPr="008C3031">
        <w:rPr>
          <w:rStyle w:val="c3"/>
          <w:rFonts w:ascii="??? ?????" w:hAnsi="??? ?????"/>
          <w:b/>
          <w:bCs/>
          <w:iCs/>
          <w:sz w:val="27"/>
          <w:szCs w:val="27"/>
        </w:rPr>
        <w:t>ОГОНЬ!» . </w:t>
      </w:r>
      <w:r w:rsidRPr="008C3031">
        <w:rPr>
          <w:rStyle w:val="c1"/>
          <w:rFonts w:ascii="??? ?????" w:hAnsi="??? ?????"/>
          <w:iCs/>
          <w:sz w:val="27"/>
          <w:szCs w:val="27"/>
        </w:rPr>
        <w:t>Когда кот – жмурка поймает кого – либо из детей, тот занимает его место, и игра повторяется.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852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Мельница.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Играющие встают в круг, каждый участник, не сходя с места, кружится. При этом все поют: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Мели, мели мельница,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Жерновочки вертятся!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Мели, мели засыпай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И в мешочки набивай!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 xml:space="preserve">На последнем слове песни все должны остановиться и стоять не шевелясь. Кто упадет или не сумеет вовремя остановиться, тот из игры выходит, остальные повторяют песню, и опять кружатся. Остается в круге самый выносливый . </w:t>
      </w:r>
      <w:r w:rsidRPr="008C3031">
        <w:rPr>
          <w:rStyle w:val="c1"/>
          <w:iCs/>
          <w:sz w:val="27"/>
          <w:szCs w:val="27"/>
        </w:rPr>
        <w:t>О</w:t>
      </w:r>
      <w:r w:rsidRPr="008C3031">
        <w:rPr>
          <w:rStyle w:val="c1"/>
          <w:rFonts w:ascii="??? ?????" w:hAnsi="??? ?????"/>
          <w:iCs/>
          <w:sz w:val="27"/>
          <w:szCs w:val="27"/>
        </w:rPr>
        <w:t>н и выигрывает.</w:t>
      </w:r>
    </w:p>
    <w:p w:rsidR="00E76497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Льдинка.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Играют зимой. Дети встают в круг. На середину выходит водящий. Он прыгает на одной ноге, а другой толкает перед собой льдинку. Ему напевают: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Капитан, капитан,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Не  бей льдинкой по ногам,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кривым сапогам!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У тебя нос сучком,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Голова лучком,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Спина ящичком!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На это водящий отвечает: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Скачу по дорожке на одной ножке,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старом лапоточке,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 По пенькам, по кочкам,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 холмам, по горкам.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Бух! По норкам!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 последними словами водящий старается попасть льдинкой в ноги игроков. Дети подпрыгивают, пропуская льдинку. Кого льдинка коснется, тот становится новым водящим  и продолжает игру.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Подкиды.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left="852" w:right="708" w:hanging="492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Один из играющих берет в руки мяч и напевает: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Оля, Коля, дуб зеленый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Ландыш белый, зайка серый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Брось!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Со словом «Брось!» сильно подбрасывает мяч вверх. Кто из игроков первым на лету его подхватит, тот поет тот же игровой припев и подбрасывает мяч.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Перстень.</w:t>
      </w:r>
    </w:p>
    <w:p w:rsidR="00E76497" w:rsidRPr="008C3031" w:rsidRDefault="00E76497" w:rsidP="008C3031">
      <w:pPr>
        <w:pStyle w:val="c26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садятся в ряд и складывают ладони лодочкой. Водящий вкладывает свои ладони в ладони каждого участника игры. Одному из них он должен незаметно оставить «паерстень» - колечко, камушек, орех, который зажат у него между ладонями. При этом напевают:</w:t>
      </w:r>
    </w:p>
    <w:p w:rsidR="00E76497" w:rsidRPr="008C3031" w:rsidRDefault="00E76497" w:rsidP="006B0A7F">
      <w:pPr>
        <w:pStyle w:val="c28"/>
        <w:shd w:val="clear" w:color="auto" w:fill="FFFFFF"/>
        <w:spacing w:before="0" w:beforeAutospacing="0" w:after="0" w:afterAutospacing="0"/>
        <w:ind w:left="708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bCs/>
          <w:sz w:val="27"/>
          <w:szCs w:val="27"/>
        </w:rPr>
        <w:t xml:space="preserve">  </w:t>
      </w:r>
      <w:r w:rsidRPr="008C3031">
        <w:rPr>
          <w:rStyle w:val="c3"/>
          <w:rFonts w:ascii="??? ?????" w:hAnsi="??? ?????"/>
          <w:bCs/>
          <w:sz w:val="27"/>
          <w:szCs w:val="27"/>
        </w:rPr>
        <w:t>Я по лавочке иду,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Золот перстень хороню –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матушкин теремок,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Под батюшкин замок.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Вам не отгадать, не отгадать!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Мне вам не сказать, не сказать!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        </w:t>
      </w:r>
      <w:r w:rsidRPr="008C3031">
        <w:rPr>
          <w:rStyle w:val="c1"/>
          <w:rFonts w:ascii="??? ?????" w:hAnsi="??? ?????"/>
          <w:i/>
          <w:iCs/>
          <w:sz w:val="27"/>
          <w:szCs w:val="27"/>
        </w:rPr>
        <w:t>Сидящие отвечают: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/>
          <w:iCs/>
          <w:sz w:val="27"/>
          <w:szCs w:val="27"/>
        </w:rPr>
        <w:t> </w:t>
      </w:r>
      <w:r w:rsidRPr="008C3031">
        <w:rPr>
          <w:rStyle w:val="c3"/>
          <w:rFonts w:ascii="??? ?????" w:hAnsi="??? ?????"/>
          <w:bCs/>
          <w:sz w:val="27"/>
          <w:szCs w:val="27"/>
        </w:rPr>
        <w:t>Мы давно уже гадали,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Мы давно перстень искали-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Все за крепкими замками,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За дубовыми дверями.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Затем один из играющих пытается отгадать, у кого спрятано кольцо. Ему приговаривают: </w:t>
      </w:r>
      <w:r w:rsidRPr="008C3031">
        <w:rPr>
          <w:rStyle w:val="c3"/>
          <w:rFonts w:ascii="??? ?????" w:hAnsi="??? ?????"/>
          <w:bCs/>
          <w:iCs/>
          <w:sz w:val="27"/>
          <w:szCs w:val="27"/>
        </w:rPr>
        <w:t>«Покатилось колечко с красного крылечка – по овинам, по клетям, по амбарам, по</w:t>
      </w:r>
      <w:r w:rsidRPr="008C3031">
        <w:rPr>
          <w:rStyle w:val="c3"/>
          <w:rFonts w:ascii="??? ?????" w:hAnsi="??? ?????"/>
          <w:b/>
          <w:bCs/>
          <w:iCs/>
          <w:sz w:val="27"/>
          <w:szCs w:val="27"/>
        </w:rPr>
        <w:t xml:space="preserve"> </w:t>
      </w:r>
      <w:r w:rsidRPr="008C3031">
        <w:rPr>
          <w:rStyle w:val="c3"/>
          <w:rFonts w:ascii="??? ?????" w:hAnsi="??? ?????"/>
          <w:bCs/>
          <w:iCs/>
          <w:sz w:val="27"/>
          <w:szCs w:val="27"/>
        </w:rPr>
        <w:t>сеням. Найди золотое</w:t>
      </w:r>
      <w:r w:rsidRPr="008C3031">
        <w:rPr>
          <w:rStyle w:val="c3"/>
          <w:rFonts w:ascii="??? ?????" w:hAnsi="??? ?????"/>
          <w:bCs/>
          <w:i/>
          <w:iCs/>
          <w:sz w:val="27"/>
          <w:szCs w:val="27"/>
        </w:rPr>
        <w:t xml:space="preserve"> </w:t>
      </w:r>
      <w:r w:rsidRPr="008C3031">
        <w:rPr>
          <w:rStyle w:val="c3"/>
          <w:rFonts w:ascii="??? ?????" w:hAnsi="??? ?????"/>
          <w:bCs/>
          <w:iCs/>
          <w:sz w:val="27"/>
          <w:szCs w:val="27"/>
        </w:rPr>
        <w:t>колечко!» </w:t>
      </w:r>
      <w:r w:rsidRPr="008C3031">
        <w:rPr>
          <w:rStyle w:val="c1"/>
          <w:rFonts w:ascii="??? ?????" w:hAnsi="??? ?????"/>
          <w:iCs/>
          <w:sz w:val="27"/>
          <w:szCs w:val="27"/>
        </w:rPr>
        <w:t>Если он найдет, с тем у кого было колечко обегают лавку. Бегут в разные стороны. Кто первый прибежит, тот и становится водящим.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Style w:val="c3"/>
          <w:rFonts w:ascii="??? ?????" w:hAnsi="??? ?????"/>
          <w:b/>
          <w:bCs/>
          <w:sz w:val="27"/>
          <w:szCs w:val="27"/>
        </w:rPr>
      </w:pP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jc w:val="center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/>
          <w:bCs/>
          <w:sz w:val="27"/>
          <w:szCs w:val="27"/>
        </w:rPr>
        <w:t>Жаворонок.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В небе жаворонок пел,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Колокольчиком звенел.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Порезвился в тишине,</w:t>
      </w:r>
    </w:p>
    <w:p w:rsidR="00E76497" w:rsidRPr="008C3031" w:rsidRDefault="00E76497" w:rsidP="006B0A7F">
      <w:pPr>
        <w:pStyle w:val="c8"/>
        <w:shd w:val="clear" w:color="auto" w:fill="FFFFFF"/>
        <w:spacing w:before="0" w:beforeAutospacing="0" w:after="0" w:afterAutospacing="0"/>
        <w:ind w:left="852" w:right="708" w:firstLine="540"/>
        <w:rPr>
          <w:rFonts w:ascii="??? ?????" w:hAnsi="??? ?????"/>
          <w:sz w:val="27"/>
          <w:szCs w:val="27"/>
        </w:rPr>
      </w:pPr>
      <w:r w:rsidRPr="008C3031">
        <w:rPr>
          <w:rStyle w:val="c3"/>
          <w:rFonts w:ascii="??? ?????" w:hAnsi="??? ?????"/>
          <w:bCs/>
          <w:sz w:val="27"/>
          <w:szCs w:val="27"/>
        </w:rPr>
        <w:t>Спрятал песенку в траве.</w:t>
      </w:r>
    </w:p>
    <w:p w:rsidR="00E76497" w:rsidRPr="008C3031" w:rsidRDefault="00E76497" w:rsidP="008C3031">
      <w:pPr>
        <w:pStyle w:val="c8"/>
        <w:shd w:val="clear" w:color="auto" w:fill="FFFFFF"/>
        <w:spacing w:before="0" w:beforeAutospacing="0" w:after="0" w:afterAutospacing="0"/>
        <w:ind w:right="708" w:firstLine="360"/>
        <w:rPr>
          <w:rFonts w:ascii="??? ?????" w:hAnsi="??? ?????"/>
          <w:sz w:val="27"/>
          <w:szCs w:val="27"/>
        </w:rPr>
      </w:pPr>
      <w:r w:rsidRPr="008C3031">
        <w:rPr>
          <w:rStyle w:val="c1"/>
          <w:rFonts w:ascii="??? ?????" w:hAnsi="??? ?????"/>
          <w:iCs/>
          <w:sz w:val="27"/>
          <w:szCs w:val="27"/>
        </w:rPr>
        <w:t>Дети стоят в кругу, поют. Жаворонок – водящий ребенок с колокольчиком двигается поскоками внутри круга. С концом песни останавливается и кладет колокольчик на пол между двумя детьми. Эти дети поворачиваются спинами друг к другу. Все говорят: «</w:t>
      </w:r>
      <w:r w:rsidRPr="008C3031">
        <w:rPr>
          <w:rStyle w:val="c3"/>
          <w:rFonts w:ascii="??? ?????" w:hAnsi="??? ?????"/>
          <w:bCs/>
          <w:iCs/>
          <w:sz w:val="27"/>
          <w:szCs w:val="27"/>
        </w:rPr>
        <w:t>Тот, кто песенку найдет, будет счастлив целый год». </w:t>
      </w:r>
      <w:r w:rsidRPr="008C3031">
        <w:rPr>
          <w:rStyle w:val="c1"/>
          <w:rFonts w:ascii="??? ?????" w:hAnsi="??? ?????"/>
          <w:iCs/>
          <w:sz w:val="27"/>
          <w:szCs w:val="27"/>
        </w:rPr>
        <w:t>Эти двое обегают круг, двигаясь в противоположные стороны. Кто первым схватит колокольчик, становится Жаворонком. Игра повторяется.</w:t>
      </w:r>
    </w:p>
    <w:p w:rsidR="00E76497" w:rsidRPr="008C3031" w:rsidRDefault="00E76497" w:rsidP="006B0A7F">
      <w:pPr>
        <w:ind w:firstLine="540"/>
        <w:rPr>
          <w:sz w:val="27"/>
          <w:szCs w:val="27"/>
        </w:rPr>
      </w:pPr>
    </w:p>
    <w:p w:rsidR="00E76497" w:rsidRPr="008C3031" w:rsidRDefault="00E76497">
      <w:pPr>
        <w:rPr>
          <w:rStyle w:val="c3"/>
          <w:rFonts w:ascii="??? ?????" w:hAnsi="??? ?????"/>
          <w:b/>
          <w:bCs/>
          <w:color w:val="000000"/>
          <w:sz w:val="27"/>
          <w:szCs w:val="27"/>
        </w:rPr>
      </w:pPr>
    </w:p>
    <w:sectPr w:rsidR="00E76497" w:rsidRPr="008C3031" w:rsidSect="006B0A7F">
      <w:footerReference w:type="even" r:id="rId8"/>
      <w:footerReference w:type="default" r:id="rId9"/>
      <w:pgSz w:w="11906" w:h="16838"/>
      <w:pgMar w:top="719" w:right="566" w:bottom="719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497" w:rsidRDefault="00E76497">
      <w:r>
        <w:separator/>
      </w:r>
    </w:p>
  </w:endnote>
  <w:endnote w:type="continuationSeparator" w:id="0">
    <w:p w:rsidR="00E76497" w:rsidRDefault="00E76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??? 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497" w:rsidRDefault="00E76497" w:rsidP="006B0A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6497" w:rsidRDefault="00E7649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497" w:rsidRDefault="00E76497" w:rsidP="006B0A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E76497" w:rsidRDefault="00E764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497" w:rsidRDefault="00E76497">
      <w:r>
        <w:separator/>
      </w:r>
    </w:p>
  </w:footnote>
  <w:footnote w:type="continuationSeparator" w:id="0">
    <w:p w:rsidR="00E76497" w:rsidRDefault="00E764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E5AE3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E9AF6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A0036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9C8B6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0CB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E1826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95E37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4AA3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DA8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5CCD6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6A32F16"/>
    <w:multiLevelType w:val="multilevel"/>
    <w:tmpl w:val="D4C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19E"/>
    <w:rsid w:val="0021002B"/>
    <w:rsid w:val="00283626"/>
    <w:rsid w:val="002C6840"/>
    <w:rsid w:val="002F4CB2"/>
    <w:rsid w:val="003C7151"/>
    <w:rsid w:val="00462E61"/>
    <w:rsid w:val="006B0A7F"/>
    <w:rsid w:val="006C09B8"/>
    <w:rsid w:val="007B119E"/>
    <w:rsid w:val="008A1D7C"/>
    <w:rsid w:val="008C3031"/>
    <w:rsid w:val="00BA1D03"/>
    <w:rsid w:val="00E2106D"/>
    <w:rsid w:val="00E76497"/>
    <w:rsid w:val="00EA4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151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2C684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C6840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c26">
    <w:name w:val="c26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2">
    <w:name w:val="c22"/>
    <w:basedOn w:val="DefaultParagraphFont"/>
    <w:uiPriority w:val="99"/>
    <w:rsid w:val="007B119E"/>
    <w:rPr>
      <w:rFonts w:cs="Times New Roman"/>
    </w:rPr>
  </w:style>
  <w:style w:type="paragraph" w:customStyle="1" w:styleId="c16">
    <w:name w:val="c16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DefaultParagraphFont"/>
    <w:uiPriority w:val="99"/>
    <w:rsid w:val="007B119E"/>
    <w:rPr>
      <w:rFonts w:cs="Times New Roman"/>
    </w:rPr>
  </w:style>
  <w:style w:type="character" w:customStyle="1" w:styleId="c15">
    <w:name w:val="c15"/>
    <w:basedOn w:val="DefaultParagraphFont"/>
    <w:uiPriority w:val="99"/>
    <w:rsid w:val="007B119E"/>
    <w:rPr>
      <w:rFonts w:cs="Times New Roman"/>
    </w:rPr>
  </w:style>
  <w:style w:type="character" w:customStyle="1" w:styleId="c3">
    <w:name w:val="c3"/>
    <w:basedOn w:val="DefaultParagraphFont"/>
    <w:uiPriority w:val="99"/>
    <w:rsid w:val="007B119E"/>
    <w:rPr>
      <w:rFonts w:cs="Times New Roman"/>
    </w:rPr>
  </w:style>
  <w:style w:type="paragraph" w:customStyle="1" w:styleId="c5">
    <w:name w:val="c5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">
    <w:name w:val="c6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DefaultParagraphFont"/>
    <w:uiPriority w:val="99"/>
    <w:rsid w:val="007B119E"/>
    <w:rPr>
      <w:rFonts w:cs="Times New Roman"/>
    </w:rPr>
  </w:style>
  <w:style w:type="paragraph" w:customStyle="1" w:styleId="c20">
    <w:name w:val="c20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8">
    <w:name w:val="c18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3">
    <w:name w:val="c23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4">
    <w:name w:val="c14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7">
    <w:name w:val="c17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">
    <w:name w:val="c13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8">
    <w:name w:val="c8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8">
    <w:name w:val="c28"/>
    <w:basedOn w:val="Normal"/>
    <w:uiPriority w:val="99"/>
    <w:rsid w:val="007B11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C6840"/>
    <w:rPr>
      <w:rFonts w:cs="Times New Roman"/>
      <w:color w:val="0000FF"/>
      <w:u w:val="single"/>
    </w:rPr>
  </w:style>
  <w:style w:type="character" w:customStyle="1" w:styleId="v-counter-numb-dot">
    <w:name w:val="v-counter-numb-dot"/>
    <w:basedOn w:val="DefaultParagraphFont"/>
    <w:uiPriority w:val="99"/>
    <w:rsid w:val="002C6840"/>
    <w:rPr>
      <w:rFonts w:cs="Times New Roman"/>
    </w:rPr>
  </w:style>
  <w:style w:type="character" w:customStyle="1" w:styleId="st-text">
    <w:name w:val="st-text"/>
    <w:basedOn w:val="DefaultParagraphFont"/>
    <w:uiPriority w:val="99"/>
    <w:rsid w:val="002C6840"/>
    <w:rPr>
      <w:rFonts w:cs="Times New Roman"/>
    </w:rPr>
  </w:style>
  <w:style w:type="character" w:customStyle="1" w:styleId="dg-menu-tease">
    <w:name w:val="dg-menu-tease"/>
    <w:basedOn w:val="DefaultParagraphFont"/>
    <w:uiPriority w:val="99"/>
    <w:rsid w:val="002C6840"/>
    <w:rPr>
      <w:rFonts w:cs="Times New Roman"/>
    </w:rPr>
  </w:style>
  <w:style w:type="character" w:customStyle="1" w:styleId="dg-loginheader--order">
    <w:name w:val="dg-login__header--order"/>
    <w:basedOn w:val="DefaultParagraphFont"/>
    <w:uiPriority w:val="99"/>
    <w:rsid w:val="002C6840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2C684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2C6840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2C6840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2C6840"/>
    <w:rPr>
      <w:rFonts w:ascii="Arial" w:hAnsi="Arial" w:cs="Arial"/>
      <w:vanish/>
      <w:sz w:val="16"/>
      <w:szCs w:val="16"/>
    </w:rPr>
  </w:style>
  <w:style w:type="character" w:customStyle="1" w:styleId="batitem">
    <w:name w:val="bat__item"/>
    <w:basedOn w:val="DefaultParagraphFont"/>
    <w:uiPriority w:val="99"/>
    <w:rsid w:val="002C6840"/>
    <w:rPr>
      <w:rFonts w:cs="Times New Roman"/>
    </w:rPr>
  </w:style>
  <w:style w:type="character" w:customStyle="1" w:styleId="battext">
    <w:name w:val="bat__text"/>
    <w:basedOn w:val="DefaultParagraphFont"/>
    <w:uiPriority w:val="99"/>
    <w:rsid w:val="002C6840"/>
    <w:rPr>
      <w:rFonts w:cs="Times New Roman"/>
    </w:rPr>
  </w:style>
  <w:style w:type="character" w:customStyle="1" w:styleId="batseparator">
    <w:name w:val="bat__separator"/>
    <w:basedOn w:val="DefaultParagraphFont"/>
    <w:uiPriority w:val="99"/>
    <w:rsid w:val="002C6840"/>
    <w:rPr>
      <w:rFonts w:cs="Times New Roman"/>
    </w:rPr>
  </w:style>
  <w:style w:type="character" w:customStyle="1" w:styleId="batposition">
    <w:name w:val="bat__position"/>
    <w:basedOn w:val="DefaultParagraphFont"/>
    <w:uiPriority w:val="99"/>
    <w:rsid w:val="002C6840"/>
    <w:rPr>
      <w:rFonts w:cs="Times New Roman"/>
    </w:rPr>
  </w:style>
  <w:style w:type="paragraph" w:styleId="NormalWeb">
    <w:name w:val="Normal (Web)"/>
    <w:basedOn w:val="Normal"/>
    <w:uiPriority w:val="99"/>
    <w:semiHidden/>
    <w:rsid w:val="002C68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B0A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70F5"/>
  </w:style>
  <w:style w:type="character" w:styleId="PageNumber">
    <w:name w:val="page number"/>
    <w:basedOn w:val="DefaultParagraphFont"/>
    <w:uiPriority w:val="99"/>
    <w:rsid w:val="006B0A7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77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39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7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37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73934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7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77390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3773922">
          <w:marLeft w:val="3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739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37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391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738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77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7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73904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73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389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77392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3773918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1" w:color="EEEEEE"/>
                                        <w:right w:val="none" w:sz="0" w:space="0" w:color="auto"/>
                                      </w:divBdr>
                                    </w:div>
                                    <w:div w:id="623773928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73935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73938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773940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37739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77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7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7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39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77394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377394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73910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739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77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7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7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3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77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7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7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3773948">
                                      <w:marLeft w:val="0"/>
                                      <w:marRight w:val="16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773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377391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77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endpulse.com/ru/webpush-powered-by-sendpulse?sn=0J7QntCeICLQmNC90YTQvtGD0YDQvtC6Ig%3D%3D&amp;utm_source=infourok.ru&amp;utm_medium=referral&amp;utm_campaign=pushreque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15</Pages>
  <Words>3758</Words>
  <Characters>21427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5</cp:revision>
  <dcterms:created xsi:type="dcterms:W3CDTF">2020-02-23T09:45:00Z</dcterms:created>
  <dcterms:modified xsi:type="dcterms:W3CDTF">2020-02-24T01:20:00Z</dcterms:modified>
</cp:coreProperties>
</file>