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E748F" w:rsidRPr="00570EA0" w:rsidRDefault="000E748F" w:rsidP="004B497D">
      <w:pPr>
        <w:spacing w:after="0" w:line="240" w:lineRule="auto"/>
        <w:jc w:val="center"/>
        <w:rPr>
          <w:rFonts w:ascii="Times New Roman" w:hAnsi="Times New Roman"/>
          <w:b/>
          <w:bCs/>
          <w:iCs/>
          <w:sz w:val="28"/>
          <w:szCs w:val="28"/>
        </w:rPr>
      </w:pPr>
      <w:r w:rsidRPr="00570EA0">
        <w:rPr>
          <w:rFonts w:ascii="Times New Roman" w:hAnsi="Times New Roman"/>
          <w:b/>
          <w:bCs/>
          <w:iCs/>
          <w:sz w:val="28"/>
          <w:szCs w:val="28"/>
        </w:rPr>
        <w:t xml:space="preserve">Перспективный план организации РППС </w:t>
      </w:r>
    </w:p>
    <w:p w:rsidR="000E748F" w:rsidRPr="00570EA0" w:rsidRDefault="000E748F" w:rsidP="004B497D">
      <w:pPr>
        <w:spacing w:after="0" w:line="240" w:lineRule="auto"/>
        <w:jc w:val="center"/>
        <w:rPr>
          <w:rFonts w:ascii="Times New Roman" w:hAnsi="Times New Roman"/>
          <w:b/>
          <w:bCs/>
          <w:iCs/>
          <w:sz w:val="28"/>
          <w:szCs w:val="28"/>
        </w:rPr>
      </w:pPr>
      <w:r w:rsidRPr="00570EA0">
        <w:rPr>
          <w:rFonts w:ascii="Times New Roman" w:hAnsi="Times New Roman"/>
          <w:b/>
          <w:bCs/>
          <w:iCs/>
          <w:sz w:val="28"/>
          <w:szCs w:val="28"/>
        </w:rPr>
        <w:t xml:space="preserve">в </w:t>
      </w:r>
      <w:r>
        <w:rPr>
          <w:rFonts w:ascii="Times New Roman" w:hAnsi="Times New Roman"/>
          <w:b/>
          <w:bCs/>
          <w:iCs/>
          <w:sz w:val="28"/>
          <w:szCs w:val="28"/>
        </w:rPr>
        <w:t xml:space="preserve">младшей </w:t>
      </w:r>
      <w:r w:rsidRPr="000F48AD">
        <w:rPr>
          <w:rFonts w:ascii="Times New Roman" w:hAnsi="Times New Roman"/>
          <w:b/>
          <w:bCs/>
          <w:iCs/>
          <w:sz w:val="28"/>
          <w:szCs w:val="28"/>
        </w:rPr>
        <w:t xml:space="preserve">группе  № </w:t>
      </w:r>
      <w:r>
        <w:rPr>
          <w:rFonts w:ascii="Times New Roman" w:hAnsi="Times New Roman"/>
          <w:b/>
          <w:bCs/>
          <w:iCs/>
          <w:sz w:val="28"/>
          <w:szCs w:val="28"/>
        </w:rPr>
        <w:t>4</w:t>
      </w:r>
    </w:p>
    <w:p w:rsidR="000E748F" w:rsidRPr="00570EA0" w:rsidRDefault="000E748F" w:rsidP="004B497D">
      <w:pPr>
        <w:spacing w:after="0" w:line="240" w:lineRule="auto"/>
        <w:jc w:val="center"/>
        <w:rPr>
          <w:rFonts w:ascii="Times New Roman" w:hAnsi="Times New Roman"/>
          <w:b/>
          <w:bCs/>
          <w:iCs/>
          <w:sz w:val="28"/>
          <w:szCs w:val="28"/>
        </w:rPr>
      </w:pPr>
      <w:r w:rsidRPr="00570EA0">
        <w:rPr>
          <w:rFonts w:ascii="Times New Roman" w:hAnsi="Times New Roman"/>
          <w:b/>
          <w:bCs/>
          <w:iCs/>
          <w:sz w:val="28"/>
          <w:szCs w:val="28"/>
        </w:rPr>
        <w:t>МДОУ «Детский сад № 75» на 20</w:t>
      </w:r>
      <w:r>
        <w:rPr>
          <w:rFonts w:ascii="Times New Roman" w:hAnsi="Times New Roman"/>
          <w:b/>
          <w:bCs/>
          <w:iCs/>
          <w:sz w:val="28"/>
          <w:szCs w:val="28"/>
        </w:rPr>
        <w:t>24</w:t>
      </w:r>
      <w:r w:rsidRPr="00570EA0">
        <w:rPr>
          <w:rFonts w:ascii="Times New Roman" w:hAnsi="Times New Roman"/>
          <w:b/>
          <w:bCs/>
          <w:iCs/>
          <w:sz w:val="28"/>
          <w:szCs w:val="28"/>
        </w:rPr>
        <w:t xml:space="preserve"> – 202</w:t>
      </w:r>
      <w:bookmarkStart w:id="0" w:name="_GoBack"/>
      <w:bookmarkEnd w:id="0"/>
      <w:r>
        <w:rPr>
          <w:rFonts w:ascii="Times New Roman" w:hAnsi="Times New Roman"/>
          <w:b/>
          <w:bCs/>
          <w:iCs/>
          <w:sz w:val="28"/>
          <w:szCs w:val="28"/>
        </w:rPr>
        <w:t>5</w:t>
      </w:r>
      <w:r w:rsidRPr="00570EA0">
        <w:rPr>
          <w:rFonts w:ascii="Times New Roman" w:hAnsi="Times New Roman"/>
          <w:b/>
          <w:bCs/>
          <w:iCs/>
          <w:sz w:val="28"/>
          <w:szCs w:val="28"/>
        </w:rPr>
        <w:t xml:space="preserve">  учебный год</w:t>
      </w:r>
    </w:p>
    <w:p w:rsidR="000E748F" w:rsidRDefault="000E748F" w:rsidP="00F53A96">
      <w:pPr>
        <w:spacing w:after="0" w:line="240" w:lineRule="auto"/>
        <w:rPr>
          <w:rFonts w:ascii="Times New Roman" w:hAnsi="Times New Roman"/>
          <w:bCs/>
          <w:iCs/>
          <w:sz w:val="24"/>
          <w:szCs w:val="24"/>
        </w:rPr>
      </w:pPr>
    </w:p>
    <w:p w:rsidR="000E748F" w:rsidRPr="00B67A2F" w:rsidRDefault="000E748F" w:rsidP="00F53A96">
      <w:pPr>
        <w:spacing w:after="0" w:line="240" w:lineRule="auto"/>
        <w:rPr>
          <w:rFonts w:ascii="Times New Roman" w:hAnsi="Times New Roman"/>
          <w:bCs/>
          <w:iCs/>
          <w:sz w:val="24"/>
          <w:szCs w:val="24"/>
        </w:rPr>
      </w:pPr>
      <w:r w:rsidRPr="00B67A2F">
        <w:rPr>
          <w:rFonts w:ascii="Times New Roman" w:hAnsi="Times New Roman"/>
          <w:bCs/>
          <w:iCs/>
          <w:sz w:val="24"/>
          <w:szCs w:val="24"/>
        </w:rPr>
        <w:t>Воспитатели: Мокеева Е.В.</w:t>
      </w:r>
      <w:r>
        <w:rPr>
          <w:rFonts w:ascii="Times New Roman" w:hAnsi="Times New Roman"/>
          <w:bCs/>
          <w:iCs/>
          <w:sz w:val="24"/>
          <w:szCs w:val="24"/>
        </w:rPr>
        <w:t>, Перепелина Н.В.</w:t>
      </w:r>
    </w:p>
    <w:p w:rsidR="000E748F" w:rsidRDefault="000E748F" w:rsidP="00F53A96">
      <w:pPr>
        <w:spacing w:after="0" w:line="240" w:lineRule="auto"/>
        <w:rPr>
          <w:rFonts w:ascii="Times New Roman" w:hAnsi="Times New Roman"/>
          <w:bCs/>
          <w:iCs/>
          <w:sz w:val="24"/>
          <w:szCs w:val="24"/>
        </w:rPr>
      </w:pPr>
    </w:p>
    <w:p w:rsidR="000E748F" w:rsidRPr="00B67A2F" w:rsidRDefault="000E748F" w:rsidP="00F53A96">
      <w:pPr>
        <w:spacing w:after="0" w:line="240" w:lineRule="auto"/>
        <w:rPr>
          <w:rFonts w:ascii="Times New Roman" w:hAnsi="Times New Roman"/>
          <w:bCs/>
          <w:iCs/>
          <w:sz w:val="24"/>
          <w:szCs w:val="24"/>
        </w:rPr>
      </w:pPr>
      <w:r w:rsidRPr="00B67A2F">
        <w:rPr>
          <w:rFonts w:ascii="Times New Roman" w:hAnsi="Times New Roman"/>
          <w:bCs/>
          <w:iCs/>
          <w:sz w:val="24"/>
          <w:szCs w:val="24"/>
        </w:rPr>
        <w:t>Цель:</w:t>
      </w:r>
      <w:r w:rsidRPr="00B67A2F">
        <w:rPr>
          <w:rFonts w:ascii="Times New Roman" w:hAnsi="Times New Roman"/>
          <w:bCs/>
          <w:sz w:val="24"/>
          <w:szCs w:val="24"/>
        </w:rPr>
        <w:t xml:space="preserve"> приведение РППС группы в соответствие требованиям ФГОС ДО, ОП ДОУ и возрасту детей (возраст детей </w:t>
      </w:r>
      <w:r>
        <w:rPr>
          <w:rFonts w:ascii="Times New Roman" w:hAnsi="Times New Roman"/>
          <w:bCs/>
          <w:sz w:val="24"/>
          <w:szCs w:val="24"/>
        </w:rPr>
        <w:t>4-5 лет</w:t>
      </w:r>
      <w:r w:rsidRPr="00B67A2F">
        <w:rPr>
          <w:rFonts w:ascii="Times New Roman" w:hAnsi="Times New Roman"/>
          <w:bCs/>
          <w:sz w:val="24"/>
          <w:szCs w:val="24"/>
        </w:rPr>
        <w:t>)</w:t>
      </w:r>
      <w:r w:rsidRPr="00B67A2F">
        <w:rPr>
          <w:rFonts w:ascii="Times New Roman" w:hAnsi="Times New Roman"/>
          <w:sz w:val="24"/>
          <w:szCs w:val="24"/>
        </w:rPr>
        <w:t>.</w:t>
      </w:r>
    </w:p>
    <w:p w:rsidR="000E748F" w:rsidRPr="00B67A2F" w:rsidRDefault="000E748F" w:rsidP="00F53A96">
      <w:pPr>
        <w:spacing w:after="0" w:line="240" w:lineRule="auto"/>
        <w:rPr>
          <w:rFonts w:ascii="Times New Roman" w:hAnsi="Times New Roman"/>
          <w:bCs/>
          <w:iCs/>
          <w:sz w:val="24"/>
          <w:szCs w:val="24"/>
        </w:rPr>
      </w:pPr>
      <w:r w:rsidRPr="00B67A2F">
        <w:rPr>
          <w:rFonts w:ascii="Times New Roman" w:hAnsi="Times New Roman"/>
          <w:bCs/>
          <w:iCs/>
          <w:sz w:val="24"/>
          <w:szCs w:val="24"/>
        </w:rPr>
        <w:t>Задачи:</w:t>
      </w:r>
    </w:p>
    <w:p w:rsidR="000E748F" w:rsidRDefault="000E748F" w:rsidP="003172CA">
      <w:pPr>
        <w:numPr>
          <w:ilvl w:val="0"/>
          <w:numId w:val="12"/>
        </w:numPr>
        <w:tabs>
          <w:tab w:val="num" w:pos="1870"/>
        </w:tabs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обновить стенд «Моё настроение»</w:t>
      </w:r>
      <w:r w:rsidRPr="00503FE5">
        <w:rPr>
          <w:rFonts w:ascii="Times New Roman" w:hAnsi="Times New Roman"/>
          <w:sz w:val="24"/>
          <w:szCs w:val="24"/>
        </w:rPr>
        <w:t>;</w:t>
      </w:r>
    </w:p>
    <w:p w:rsidR="000E748F" w:rsidRDefault="000E748F" w:rsidP="003172CA">
      <w:pPr>
        <w:numPr>
          <w:ilvl w:val="0"/>
          <w:numId w:val="12"/>
        </w:numPr>
        <w:tabs>
          <w:tab w:val="num" w:pos="1870"/>
        </w:tabs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пополнение уголка Природы дидактическими играми и материалами по теме «Времена года»;</w:t>
      </w:r>
    </w:p>
    <w:p w:rsidR="000E748F" w:rsidRDefault="000E748F" w:rsidP="003172CA">
      <w:pPr>
        <w:numPr>
          <w:ilvl w:val="0"/>
          <w:numId w:val="12"/>
        </w:numPr>
        <w:tabs>
          <w:tab w:val="num" w:pos="1870"/>
        </w:tabs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пополнить уголок ПДД новыми атрибутами, макетами;</w:t>
      </w:r>
    </w:p>
    <w:p w:rsidR="000E748F" w:rsidRDefault="000E748F" w:rsidP="003172CA">
      <w:pPr>
        <w:numPr>
          <w:ilvl w:val="0"/>
          <w:numId w:val="12"/>
        </w:numPr>
        <w:tabs>
          <w:tab w:val="num" w:pos="1870"/>
        </w:tabs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пополнить уголок Пожарной безопасности новыми атрибутами, макетами, дидактическими играми;</w:t>
      </w:r>
    </w:p>
    <w:p w:rsidR="000E748F" w:rsidRDefault="000E748F" w:rsidP="00E65750">
      <w:pPr>
        <w:numPr>
          <w:ilvl w:val="0"/>
          <w:numId w:val="12"/>
        </w:numPr>
        <w:tabs>
          <w:tab w:val="num" w:pos="1870"/>
        </w:tabs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пополнить уголок Физической культуры новыми дидактическими материалами;</w:t>
      </w:r>
    </w:p>
    <w:p w:rsidR="000E748F" w:rsidRDefault="000E748F" w:rsidP="003172CA">
      <w:pPr>
        <w:numPr>
          <w:ilvl w:val="0"/>
          <w:numId w:val="12"/>
        </w:numPr>
        <w:tabs>
          <w:tab w:val="num" w:pos="1870"/>
        </w:tabs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пополнить уголок ИЗО новыми дидактическими материалами;</w:t>
      </w:r>
    </w:p>
    <w:p w:rsidR="000E748F" w:rsidRPr="00503FE5" w:rsidRDefault="000E748F" w:rsidP="003172CA">
      <w:pPr>
        <w:numPr>
          <w:ilvl w:val="0"/>
          <w:numId w:val="12"/>
        </w:numPr>
        <w:tabs>
          <w:tab w:val="num" w:pos="1870"/>
        </w:tabs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пополнить уголок родного края новыми материалами, атрибутами;  </w:t>
      </w:r>
    </w:p>
    <w:p w:rsidR="000E748F" w:rsidRDefault="000E748F" w:rsidP="003172CA">
      <w:pPr>
        <w:numPr>
          <w:ilvl w:val="0"/>
          <w:numId w:val="12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503FE5">
        <w:rPr>
          <w:rFonts w:ascii="Times New Roman" w:hAnsi="Times New Roman"/>
          <w:sz w:val="24"/>
          <w:szCs w:val="24"/>
        </w:rPr>
        <w:t xml:space="preserve">обновить картотеки по всем направлениям в соответствии с возрастом детей (возраст детей </w:t>
      </w:r>
      <w:r>
        <w:rPr>
          <w:rFonts w:ascii="Times New Roman" w:hAnsi="Times New Roman"/>
          <w:sz w:val="24"/>
          <w:szCs w:val="24"/>
        </w:rPr>
        <w:t>4-5 лет).</w:t>
      </w:r>
    </w:p>
    <w:p w:rsidR="000E748F" w:rsidRPr="00B67A2F" w:rsidRDefault="000E748F" w:rsidP="00F53A96">
      <w:pPr>
        <w:spacing w:after="0" w:line="240" w:lineRule="auto"/>
        <w:rPr>
          <w:rFonts w:ascii="Times New Roman" w:hAnsi="Times New Roman"/>
          <w:bCs/>
          <w:iCs/>
          <w:sz w:val="24"/>
          <w:szCs w:val="24"/>
        </w:rPr>
      </w:pPr>
    </w:p>
    <w:tbl>
      <w:tblPr>
        <w:tblW w:w="1568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605"/>
        <w:gridCol w:w="8311"/>
        <w:gridCol w:w="1766"/>
      </w:tblGrid>
      <w:tr w:rsidR="000E748F" w:rsidRPr="003E1F7C" w:rsidTr="00D2388C">
        <w:trPr>
          <w:trHeight w:val="298"/>
        </w:trPr>
        <w:tc>
          <w:tcPr>
            <w:tcW w:w="5605" w:type="dxa"/>
          </w:tcPr>
          <w:p w:rsidR="000E748F" w:rsidRPr="00D2388C" w:rsidRDefault="000E748F" w:rsidP="00D2388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E1F7C">
              <w:rPr>
                <w:rFonts w:ascii="Times New Roman" w:hAnsi="Times New Roman"/>
                <w:b/>
                <w:sz w:val="24"/>
                <w:szCs w:val="24"/>
              </w:rPr>
              <w:t xml:space="preserve">Результаты анализа развития РППС в группе </w:t>
            </w:r>
          </w:p>
        </w:tc>
        <w:tc>
          <w:tcPr>
            <w:tcW w:w="8311" w:type="dxa"/>
          </w:tcPr>
          <w:p w:rsidR="000E748F" w:rsidRPr="00D2388C" w:rsidRDefault="000E748F" w:rsidP="00D2388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E1F7C">
              <w:rPr>
                <w:rFonts w:ascii="Times New Roman" w:hAnsi="Times New Roman"/>
                <w:b/>
                <w:sz w:val="24"/>
                <w:szCs w:val="24"/>
              </w:rPr>
              <w:t>Планируемые направления развития РППС</w:t>
            </w:r>
          </w:p>
        </w:tc>
        <w:tc>
          <w:tcPr>
            <w:tcW w:w="1766" w:type="dxa"/>
          </w:tcPr>
          <w:p w:rsidR="000E748F" w:rsidRPr="003E1F7C" w:rsidRDefault="000E748F" w:rsidP="003E1F7C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  <w:lang w:eastAsia="zh-CN"/>
              </w:rPr>
            </w:pPr>
            <w:r w:rsidRPr="003E1F7C">
              <w:rPr>
                <w:rFonts w:ascii="Times New Roman" w:hAnsi="Times New Roman"/>
                <w:b/>
                <w:bCs/>
                <w:sz w:val="28"/>
                <w:szCs w:val="28"/>
              </w:rPr>
              <w:t>Месяц</w:t>
            </w:r>
          </w:p>
        </w:tc>
      </w:tr>
      <w:tr w:rsidR="000E748F" w:rsidRPr="003E1F7C" w:rsidTr="003E1F7C">
        <w:trPr>
          <w:trHeight w:val="609"/>
        </w:trPr>
        <w:tc>
          <w:tcPr>
            <w:tcW w:w="5605" w:type="dxa"/>
            <w:vMerge w:val="restart"/>
          </w:tcPr>
          <w:p w:rsidR="000E748F" w:rsidRPr="00503FE5" w:rsidRDefault="000E748F" w:rsidP="00B67A2F">
            <w:pPr>
              <w:spacing w:after="0" w:line="240" w:lineRule="auto"/>
              <w:ind w:firstLine="330"/>
              <w:rPr>
                <w:rFonts w:ascii="Times New Roman" w:hAnsi="Times New Roman"/>
                <w:sz w:val="24"/>
                <w:szCs w:val="24"/>
              </w:rPr>
            </w:pPr>
            <w:r w:rsidRPr="00503FE5">
              <w:rPr>
                <w:rFonts w:ascii="Times New Roman" w:hAnsi="Times New Roman"/>
                <w:sz w:val="24"/>
                <w:szCs w:val="24"/>
              </w:rPr>
              <w:t>При аудите РППС на начало 20</w:t>
            </w:r>
            <w:r>
              <w:rPr>
                <w:rFonts w:ascii="Times New Roman" w:hAnsi="Times New Roman"/>
                <w:sz w:val="24"/>
                <w:szCs w:val="24"/>
              </w:rPr>
              <w:t>24</w:t>
            </w:r>
            <w:r w:rsidRPr="00503FE5">
              <w:rPr>
                <w:rFonts w:ascii="Times New Roman" w:hAnsi="Times New Roman"/>
                <w:sz w:val="24"/>
                <w:szCs w:val="24"/>
              </w:rPr>
              <w:t>-202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5 </w:t>
            </w:r>
            <w:r w:rsidRPr="00503FE5">
              <w:rPr>
                <w:rFonts w:ascii="Times New Roman" w:hAnsi="Times New Roman"/>
                <w:sz w:val="24"/>
                <w:szCs w:val="24"/>
              </w:rPr>
              <w:t>учебного года были выявлены недостатки и недоработки в организации РППС группы:</w:t>
            </w:r>
          </w:p>
          <w:p w:rsidR="000E748F" w:rsidRDefault="000E748F" w:rsidP="003172CA">
            <w:pPr>
              <w:numPr>
                <w:ilvl w:val="0"/>
                <w:numId w:val="13"/>
              </w:numPr>
              <w:tabs>
                <w:tab w:val="clear" w:pos="1050"/>
                <w:tab w:val="num" w:pos="770"/>
              </w:tabs>
              <w:spacing w:after="0" w:line="240" w:lineRule="auto"/>
              <w:ind w:left="0" w:firstLine="330"/>
              <w:rPr>
                <w:rFonts w:ascii="Times New Roman" w:hAnsi="Times New Roman"/>
                <w:sz w:val="24"/>
                <w:szCs w:val="24"/>
              </w:rPr>
            </w:pPr>
            <w:r w:rsidRPr="00503FE5">
              <w:rPr>
                <w:rFonts w:ascii="Times New Roman" w:hAnsi="Times New Roman"/>
                <w:sz w:val="24"/>
                <w:szCs w:val="24"/>
              </w:rPr>
              <w:t>Пространство для двигательной активности, в том числе для развития крупной моторики, обеспечено минимальным набором спортивного и игрового оборудования, а также имеет малую площадь, т.к. пространство группы не позволяет. По этой причине спортивное оборудование в группе используется только в малоподвижных играх.</w:t>
            </w:r>
          </w:p>
          <w:p w:rsidR="000E748F" w:rsidRPr="00503FE5" w:rsidRDefault="000E748F" w:rsidP="003172CA">
            <w:pPr>
              <w:numPr>
                <w:ilvl w:val="0"/>
                <w:numId w:val="13"/>
              </w:numPr>
              <w:tabs>
                <w:tab w:val="clear" w:pos="1050"/>
                <w:tab w:val="num" w:pos="770"/>
              </w:tabs>
              <w:spacing w:after="0" w:line="240" w:lineRule="auto"/>
              <w:ind w:left="0" w:firstLine="330"/>
              <w:rPr>
                <w:rFonts w:ascii="Times New Roman" w:hAnsi="Times New Roman"/>
                <w:sz w:val="24"/>
                <w:szCs w:val="24"/>
              </w:rPr>
            </w:pPr>
            <w:r w:rsidRPr="00503FE5">
              <w:rPr>
                <w:rFonts w:ascii="Times New Roman" w:hAnsi="Times New Roman"/>
                <w:sz w:val="24"/>
                <w:szCs w:val="24"/>
              </w:rPr>
              <w:t>В группе отсутств</w:t>
            </w:r>
            <w:r>
              <w:rPr>
                <w:rFonts w:ascii="Times New Roman" w:hAnsi="Times New Roman"/>
                <w:sz w:val="24"/>
                <w:szCs w:val="24"/>
              </w:rPr>
              <w:t>уют мягкие модули,</w:t>
            </w:r>
            <w:r w:rsidRPr="00503FE5">
              <w:rPr>
                <w:rFonts w:ascii="Times New Roman" w:hAnsi="Times New Roman"/>
                <w:sz w:val="24"/>
                <w:szCs w:val="24"/>
              </w:rPr>
              <w:t xml:space="preserve"> ткан</w:t>
            </w:r>
            <w:r>
              <w:rPr>
                <w:rFonts w:ascii="Times New Roman" w:hAnsi="Times New Roman"/>
                <w:sz w:val="24"/>
                <w:szCs w:val="24"/>
              </w:rPr>
              <w:t>и</w:t>
            </w:r>
            <w:r w:rsidRPr="00503FE5">
              <w:rPr>
                <w:rFonts w:ascii="Times New Roman" w:hAnsi="Times New Roman"/>
                <w:sz w:val="24"/>
                <w:szCs w:val="24"/>
              </w:rPr>
              <w:t>,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коврики,</w:t>
            </w:r>
            <w:r w:rsidRPr="00503FE5">
              <w:rPr>
                <w:rFonts w:ascii="Times New Roman" w:hAnsi="Times New Roman"/>
                <w:sz w:val="24"/>
                <w:szCs w:val="24"/>
              </w:rPr>
              <w:t xml:space="preserve"> с помощью которых дети могли бы организовать свое пространство. Хотя расстановка мебели в группе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, наличие стационарной и переносной ширм </w:t>
            </w:r>
            <w:r w:rsidRPr="00503FE5">
              <w:rPr>
                <w:rFonts w:ascii="Times New Roman" w:hAnsi="Times New Roman"/>
                <w:sz w:val="24"/>
                <w:szCs w:val="24"/>
              </w:rPr>
              <w:t xml:space="preserve"> позволя</w:t>
            </w:r>
            <w:r>
              <w:rPr>
                <w:rFonts w:ascii="Times New Roman" w:hAnsi="Times New Roman"/>
                <w:sz w:val="24"/>
                <w:szCs w:val="24"/>
              </w:rPr>
              <w:t>ю</w:t>
            </w:r>
            <w:r w:rsidRPr="00503FE5">
              <w:rPr>
                <w:rFonts w:ascii="Times New Roman" w:hAnsi="Times New Roman"/>
                <w:sz w:val="24"/>
                <w:szCs w:val="24"/>
              </w:rPr>
              <w:t>т частично организовать детям свои пространства.</w:t>
            </w:r>
          </w:p>
          <w:p w:rsidR="000E748F" w:rsidRPr="00503FE5" w:rsidRDefault="000E748F" w:rsidP="00B67A2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0E748F" w:rsidRPr="00503FE5" w:rsidRDefault="000E748F" w:rsidP="00B67A2F">
            <w:pPr>
              <w:spacing w:after="0" w:line="240" w:lineRule="auto"/>
              <w:ind w:firstLine="330"/>
              <w:rPr>
                <w:rFonts w:ascii="Times New Roman" w:hAnsi="Times New Roman"/>
                <w:sz w:val="24"/>
                <w:szCs w:val="24"/>
              </w:rPr>
            </w:pPr>
            <w:r w:rsidRPr="000602CC">
              <w:rPr>
                <w:rFonts w:ascii="Times New Roman" w:hAnsi="Times New Roman"/>
                <w:bCs/>
                <w:sz w:val="24"/>
                <w:szCs w:val="24"/>
              </w:rPr>
              <w:t>По результатам анализа на начало 20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24</w:t>
            </w:r>
            <w:r w:rsidRPr="000602CC">
              <w:rPr>
                <w:rFonts w:ascii="Times New Roman" w:hAnsi="Times New Roman"/>
                <w:bCs/>
                <w:sz w:val="24"/>
                <w:szCs w:val="24"/>
              </w:rPr>
              <w:t>-202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5</w:t>
            </w:r>
            <w:r w:rsidRPr="000602CC">
              <w:rPr>
                <w:rFonts w:ascii="Times New Roman" w:hAnsi="Times New Roman"/>
                <w:bCs/>
                <w:sz w:val="24"/>
                <w:szCs w:val="24"/>
              </w:rPr>
              <w:t xml:space="preserve"> учебного года организация РППС в 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средней </w:t>
            </w:r>
            <w:r w:rsidRPr="000602CC">
              <w:rPr>
                <w:rFonts w:ascii="Times New Roman" w:hAnsi="Times New Roman"/>
                <w:bCs/>
                <w:sz w:val="24"/>
                <w:szCs w:val="24"/>
              </w:rPr>
              <w:t xml:space="preserve">группе соответствует ФГОС ДО на 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97,5</w:t>
            </w:r>
            <w:r w:rsidRPr="000602CC">
              <w:rPr>
                <w:rFonts w:ascii="Times New Roman" w:hAnsi="Times New Roman"/>
                <w:bCs/>
                <w:sz w:val="24"/>
                <w:szCs w:val="24"/>
              </w:rPr>
              <w:t>% (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высок</w:t>
            </w:r>
            <w:r w:rsidRPr="000602CC">
              <w:rPr>
                <w:rFonts w:ascii="Times New Roman" w:hAnsi="Times New Roman"/>
                <w:bCs/>
                <w:sz w:val="24"/>
                <w:szCs w:val="24"/>
              </w:rPr>
              <w:t xml:space="preserve">ий уровень) (насыщенность РППС – 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92</w:t>
            </w:r>
            <w:r w:rsidRPr="000602CC">
              <w:rPr>
                <w:rFonts w:ascii="Times New Roman" w:hAnsi="Times New Roman"/>
                <w:bCs/>
                <w:sz w:val="24"/>
                <w:szCs w:val="24"/>
              </w:rPr>
              <w:t xml:space="preserve">%, трансформируемость пространства – 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93</w:t>
            </w:r>
            <w:r w:rsidRPr="000602CC">
              <w:rPr>
                <w:rFonts w:ascii="Times New Roman" w:hAnsi="Times New Roman"/>
                <w:bCs/>
                <w:sz w:val="24"/>
                <w:szCs w:val="24"/>
              </w:rPr>
              <w:t>%,</w:t>
            </w:r>
            <w:r w:rsidRPr="000602CC">
              <w:rPr>
                <w:sz w:val="24"/>
                <w:szCs w:val="24"/>
              </w:rPr>
              <w:t xml:space="preserve"> п</w:t>
            </w:r>
            <w:r w:rsidRPr="000602CC">
              <w:rPr>
                <w:rFonts w:ascii="Times New Roman" w:hAnsi="Times New Roman"/>
                <w:bCs/>
                <w:sz w:val="24"/>
                <w:szCs w:val="24"/>
              </w:rPr>
              <w:t xml:space="preserve">олифункциональность РППС и материалов – 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100</w:t>
            </w:r>
            <w:r w:rsidRPr="000602CC">
              <w:rPr>
                <w:rFonts w:ascii="Times New Roman" w:hAnsi="Times New Roman"/>
                <w:bCs/>
                <w:sz w:val="24"/>
                <w:szCs w:val="24"/>
              </w:rPr>
              <w:t xml:space="preserve">%,  вариативность РППС – 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100</w:t>
            </w:r>
            <w:r w:rsidRPr="000602CC">
              <w:rPr>
                <w:rFonts w:ascii="Times New Roman" w:hAnsi="Times New Roman"/>
                <w:bCs/>
                <w:sz w:val="24"/>
                <w:szCs w:val="24"/>
              </w:rPr>
              <w:t xml:space="preserve">%, доступность РППС – 100%, безопасность РППС – 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100</w:t>
            </w:r>
            <w:r w:rsidRPr="000602CC">
              <w:rPr>
                <w:rFonts w:ascii="Times New Roman" w:hAnsi="Times New Roman"/>
                <w:bCs/>
                <w:sz w:val="24"/>
                <w:szCs w:val="24"/>
              </w:rPr>
              <w:t>%).</w:t>
            </w:r>
            <w:r w:rsidRPr="00503FE5">
              <w:rPr>
                <w:rFonts w:ascii="Times New Roman" w:hAnsi="Times New Roman"/>
                <w:sz w:val="24"/>
                <w:szCs w:val="24"/>
              </w:rPr>
              <w:t xml:space="preserve">    </w:t>
            </w:r>
          </w:p>
          <w:p w:rsidR="000E748F" w:rsidRPr="003E1F7C" w:rsidRDefault="000E748F" w:rsidP="003E1F7C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  <w:p w:rsidR="000E748F" w:rsidRPr="003E1F7C" w:rsidRDefault="000E748F" w:rsidP="003E1F7C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  <w:p w:rsidR="000E748F" w:rsidRPr="003E1F7C" w:rsidRDefault="000E748F" w:rsidP="003E1F7C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  <w:p w:rsidR="000E748F" w:rsidRPr="003E1F7C" w:rsidRDefault="000E748F" w:rsidP="003E1F7C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  <w:p w:rsidR="000E748F" w:rsidRPr="003E1F7C" w:rsidRDefault="000E748F" w:rsidP="003E1F7C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  <w:p w:rsidR="000E748F" w:rsidRPr="003E1F7C" w:rsidRDefault="000E748F" w:rsidP="003E1F7C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  <w:p w:rsidR="000E748F" w:rsidRPr="003E1F7C" w:rsidRDefault="000E748F" w:rsidP="003E1F7C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  <w:p w:rsidR="000E748F" w:rsidRPr="003E1F7C" w:rsidRDefault="000E748F" w:rsidP="003E1F7C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  <w:p w:rsidR="000E748F" w:rsidRPr="003E1F7C" w:rsidRDefault="000E748F" w:rsidP="003E1F7C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  <w:p w:rsidR="000E748F" w:rsidRPr="003E1F7C" w:rsidRDefault="000E748F" w:rsidP="003E1F7C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  <w:p w:rsidR="000E748F" w:rsidRPr="003E1F7C" w:rsidRDefault="000E748F" w:rsidP="003E1F7C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  <w:p w:rsidR="000E748F" w:rsidRPr="003E1F7C" w:rsidRDefault="000E748F" w:rsidP="003E1F7C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  <w:p w:rsidR="000E748F" w:rsidRPr="003E1F7C" w:rsidRDefault="000E748F" w:rsidP="003E1F7C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  <w:p w:rsidR="000E748F" w:rsidRPr="003E1F7C" w:rsidRDefault="000E748F" w:rsidP="003E1F7C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  <w:p w:rsidR="000E748F" w:rsidRPr="003E1F7C" w:rsidRDefault="000E748F" w:rsidP="003E1F7C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  <w:p w:rsidR="000E748F" w:rsidRPr="003E1F7C" w:rsidRDefault="000E748F" w:rsidP="003E1F7C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  <w:p w:rsidR="000E748F" w:rsidRPr="003E1F7C" w:rsidRDefault="000E748F" w:rsidP="003E1F7C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  <w:p w:rsidR="000E748F" w:rsidRPr="003E1F7C" w:rsidRDefault="000E748F" w:rsidP="003E1F7C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  <w:p w:rsidR="000E748F" w:rsidRPr="003E1F7C" w:rsidRDefault="000E748F" w:rsidP="003E1F7C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  <w:p w:rsidR="000E748F" w:rsidRPr="003E1F7C" w:rsidRDefault="000E748F" w:rsidP="003E1F7C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  <w:p w:rsidR="000E748F" w:rsidRPr="003E1F7C" w:rsidRDefault="000E748F" w:rsidP="003E1F7C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</w:tc>
        <w:tc>
          <w:tcPr>
            <w:tcW w:w="8311" w:type="dxa"/>
          </w:tcPr>
          <w:p w:rsidR="000E748F" w:rsidRPr="00D2388C" w:rsidRDefault="000E748F" w:rsidP="00D2388C">
            <w:pPr>
              <w:numPr>
                <w:ilvl w:val="0"/>
                <w:numId w:val="14"/>
              </w:numPr>
              <w:tabs>
                <w:tab w:val="clear" w:pos="720"/>
                <w:tab w:val="num" w:pos="335"/>
              </w:tabs>
              <w:spacing w:after="0" w:line="240" w:lineRule="auto"/>
              <w:ind w:left="5" w:firstLine="0"/>
              <w:rPr>
                <w:rFonts w:ascii="Times New Roman" w:hAnsi="Times New Roman"/>
                <w:sz w:val="24"/>
                <w:szCs w:val="24"/>
              </w:rPr>
            </w:pPr>
            <w:r w:rsidRPr="00D2388C">
              <w:rPr>
                <w:rFonts w:ascii="Times New Roman" w:hAnsi="Times New Roman"/>
                <w:sz w:val="24"/>
                <w:szCs w:val="24"/>
              </w:rPr>
              <w:t>Проведение анализа РППС в группе, подведение итогов по результатам анализа</w:t>
            </w:r>
            <w:r>
              <w:rPr>
                <w:rFonts w:ascii="Times New Roman" w:hAnsi="Times New Roman"/>
                <w:sz w:val="24"/>
                <w:szCs w:val="24"/>
              </w:rPr>
              <w:t>, определение направлений работы по улучшении. РППС группы</w:t>
            </w:r>
            <w:r w:rsidRPr="00D2388C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0E748F" w:rsidRDefault="000E748F" w:rsidP="00D2388C">
            <w:pPr>
              <w:numPr>
                <w:ilvl w:val="0"/>
                <w:numId w:val="14"/>
              </w:numPr>
              <w:tabs>
                <w:tab w:val="clear" w:pos="720"/>
                <w:tab w:val="num" w:pos="335"/>
              </w:tabs>
              <w:spacing w:after="0" w:line="240" w:lineRule="auto"/>
              <w:ind w:left="5" w:firstLine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О</w:t>
            </w:r>
            <w:r w:rsidRPr="00503FE5">
              <w:rPr>
                <w:rFonts w:ascii="Times New Roman" w:hAnsi="Times New Roman"/>
                <w:sz w:val="24"/>
                <w:szCs w:val="24"/>
              </w:rPr>
              <w:t xml:space="preserve">бновить картотеки по всем направлениям в соответствии с возрастом детей (возраст детей </w:t>
            </w:r>
            <w:r>
              <w:rPr>
                <w:rFonts w:ascii="Times New Roman" w:hAnsi="Times New Roman"/>
                <w:sz w:val="24"/>
                <w:szCs w:val="24"/>
              </w:rPr>
              <w:t>4-5 лет</w:t>
            </w:r>
            <w:r w:rsidRPr="00503FE5">
              <w:rPr>
                <w:rFonts w:ascii="Times New Roman" w:hAnsi="Times New Roman"/>
                <w:sz w:val="24"/>
                <w:szCs w:val="24"/>
              </w:rPr>
              <w:t>).</w:t>
            </w:r>
          </w:p>
          <w:p w:rsidR="000E748F" w:rsidRPr="00D2388C" w:rsidRDefault="000E748F" w:rsidP="00D2388C">
            <w:pPr>
              <w:numPr>
                <w:ilvl w:val="0"/>
                <w:numId w:val="14"/>
              </w:numPr>
              <w:tabs>
                <w:tab w:val="clear" w:pos="720"/>
                <w:tab w:val="num" w:pos="335"/>
              </w:tabs>
              <w:spacing w:after="0" w:line="240" w:lineRule="auto"/>
              <w:ind w:left="5" w:firstLine="0"/>
              <w:rPr>
                <w:rFonts w:ascii="Times New Roman" w:hAnsi="Times New Roman"/>
                <w:sz w:val="24"/>
                <w:szCs w:val="24"/>
              </w:rPr>
            </w:pPr>
            <w:r w:rsidRPr="00523615">
              <w:rPr>
                <w:rFonts w:ascii="Times New Roman" w:hAnsi="Times New Roman"/>
                <w:bCs/>
                <w:sz w:val="24"/>
                <w:szCs w:val="24"/>
              </w:rPr>
              <w:t>Наведение порядка на участк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е</w:t>
            </w:r>
            <w:r w:rsidRPr="00523615">
              <w:rPr>
                <w:rFonts w:ascii="Times New Roman" w:hAnsi="Times New Roman"/>
                <w:bCs/>
                <w:sz w:val="24"/>
                <w:szCs w:val="24"/>
              </w:rPr>
              <w:t xml:space="preserve"> группы (в цветниках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 – сбор семян</w:t>
            </w:r>
            <w:r w:rsidRPr="00523615">
              <w:rPr>
                <w:rFonts w:ascii="Times New Roman" w:hAnsi="Times New Roman"/>
                <w:bCs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мини-огороде – сбор урожая).</w:t>
            </w:r>
          </w:p>
          <w:p w:rsidR="000E748F" w:rsidRPr="00D2388C" w:rsidRDefault="000E748F" w:rsidP="00D2388C">
            <w:pPr>
              <w:numPr>
                <w:ilvl w:val="0"/>
                <w:numId w:val="14"/>
              </w:numPr>
              <w:tabs>
                <w:tab w:val="clear" w:pos="720"/>
                <w:tab w:val="num" w:pos="335"/>
              </w:tabs>
              <w:spacing w:after="0" w:line="240" w:lineRule="auto"/>
              <w:ind w:left="5" w:firstLine="0"/>
              <w:rPr>
                <w:rFonts w:ascii="Times New Roman" w:hAnsi="Times New Roman"/>
                <w:sz w:val="24"/>
                <w:szCs w:val="24"/>
              </w:rPr>
            </w:pPr>
            <w:r w:rsidRPr="00D2388C">
              <w:rPr>
                <w:rFonts w:ascii="Times New Roman" w:hAnsi="Times New Roman"/>
                <w:sz w:val="24"/>
                <w:szCs w:val="24"/>
              </w:rPr>
              <w:t>Пополнение стенда для родителей консультаци</w:t>
            </w:r>
            <w:r>
              <w:rPr>
                <w:rFonts w:ascii="Times New Roman" w:hAnsi="Times New Roman"/>
                <w:sz w:val="24"/>
                <w:szCs w:val="24"/>
              </w:rPr>
              <w:t>ей</w:t>
            </w:r>
            <w:r w:rsidRPr="00D2388C">
              <w:rPr>
                <w:rFonts w:ascii="Times New Roman" w:hAnsi="Times New Roman"/>
                <w:sz w:val="24"/>
                <w:szCs w:val="24"/>
              </w:rPr>
              <w:t xml:space="preserve"> и новой информацией на сентябрь месяц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766" w:type="dxa"/>
          </w:tcPr>
          <w:p w:rsidR="000E748F" w:rsidRPr="00DA1EFE" w:rsidRDefault="000E748F" w:rsidP="003E1F7C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DA1EFE">
              <w:rPr>
                <w:rFonts w:ascii="Times New Roman" w:hAnsi="Times New Roman"/>
                <w:bCs/>
                <w:sz w:val="24"/>
                <w:szCs w:val="24"/>
              </w:rPr>
              <w:t xml:space="preserve">Сентябрь </w:t>
            </w:r>
          </w:p>
        </w:tc>
      </w:tr>
      <w:tr w:rsidR="000E748F" w:rsidRPr="003E1F7C" w:rsidTr="003E1F7C">
        <w:trPr>
          <w:trHeight w:val="609"/>
        </w:trPr>
        <w:tc>
          <w:tcPr>
            <w:tcW w:w="5605" w:type="dxa"/>
            <w:vMerge/>
          </w:tcPr>
          <w:p w:rsidR="000E748F" w:rsidRPr="003E1F7C" w:rsidRDefault="000E748F" w:rsidP="003E1F7C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</w:tc>
        <w:tc>
          <w:tcPr>
            <w:tcW w:w="8311" w:type="dxa"/>
          </w:tcPr>
          <w:p w:rsidR="000E748F" w:rsidRDefault="000E748F" w:rsidP="00DA1EFE">
            <w:pPr>
              <w:numPr>
                <w:ilvl w:val="0"/>
                <w:numId w:val="16"/>
              </w:numPr>
              <w:tabs>
                <w:tab w:val="clear" w:pos="720"/>
                <w:tab w:val="num" w:pos="335"/>
              </w:tabs>
              <w:spacing w:after="0" w:line="240" w:lineRule="auto"/>
              <w:ind w:left="5" w:firstLine="0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Обновление </w:t>
            </w:r>
            <w:r>
              <w:rPr>
                <w:rFonts w:ascii="Times New Roman" w:hAnsi="Times New Roman"/>
                <w:sz w:val="24"/>
                <w:szCs w:val="24"/>
              </w:rPr>
              <w:t>стенда «Моё настроение»</w:t>
            </w:r>
            <w:r w:rsidRPr="00503FE5">
              <w:rPr>
                <w:rFonts w:ascii="Times New Roman" w:hAnsi="Times New Roman"/>
                <w:sz w:val="24"/>
                <w:szCs w:val="24"/>
              </w:rPr>
              <w:t>;</w:t>
            </w:r>
          </w:p>
          <w:p w:rsidR="000E748F" w:rsidRPr="00D2388C" w:rsidRDefault="000E748F" w:rsidP="00DA1EFE">
            <w:pPr>
              <w:numPr>
                <w:ilvl w:val="0"/>
                <w:numId w:val="16"/>
              </w:numPr>
              <w:tabs>
                <w:tab w:val="clear" w:pos="720"/>
                <w:tab w:val="num" w:pos="335"/>
              </w:tabs>
              <w:spacing w:after="0" w:line="240" w:lineRule="auto"/>
              <w:ind w:left="5" w:firstLine="0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Пополнение</w:t>
            </w:r>
            <w:r w:rsidRPr="00D2388C">
              <w:rPr>
                <w:rFonts w:ascii="Times New Roman" w:hAnsi="Times New Roman"/>
                <w:bCs/>
                <w:sz w:val="24"/>
                <w:szCs w:val="24"/>
              </w:rPr>
              <w:t xml:space="preserve"> уголка Природы 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материалами, дидактическими играми </w:t>
            </w:r>
            <w:r w:rsidRPr="00D2388C">
              <w:rPr>
                <w:rFonts w:ascii="Times New Roman" w:hAnsi="Times New Roman"/>
                <w:bCs/>
                <w:sz w:val="24"/>
                <w:szCs w:val="24"/>
              </w:rPr>
              <w:t>по теме «Осень»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;</w:t>
            </w:r>
          </w:p>
          <w:p w:rsidR="000E748F" w:rsidRDefault="000E748F" w:rsidP="00DA1EFE">
            <w:pPr>
              <w:numPr>
                <w:ilvl w:val="0"/>
                <w:numId w:val="16"/>
              </w:numPr>
              <w:tabs>
                <w:tab w:val="clear" w:pos="720"/>
                <w:tab w:val="num" w:pos="335"/>
              </w:tabs>
              <w:spacing w:after="0" w:line="240" w:lineRule="auto"/>
              <w:ind w:left="5" w:firstLine="0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Пополнение уголка родного края дидактическими играми по теме «</w:t>
            </w:r>
            <w:r w:rsidRPr="00AE2F51">
              <w:rPr>
                <w:rFonts w:ascii="Times New Roman" w:hAnsi="Times New Roman"/>
                <w:bCs/>
                <w:sz w:val="24"/>
                <w:szCs w:val="24"/>
              </w:rPr>
              <w:t>Государственные символы России»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;</w:t>
            </w:r>
          </w:p>
          <w:p w:rsidR="000E748F" w:rsidRPr="00DA1EFE" w:rsidRDefault="000E748F" w:rsidP="00DA1EFE">
            <w:pPr>
              <w:numPr>
                <w:ilvl w:val="0"/>
                <w:numId w:val="16"/>
              </w:numPr>
              <w:tabs>
                <w:tab w:val="clear" w:pos="720"/>
                <w:tab w:val="num" w:pos="335"/>
              </w:tabs>
              <w:spacing w:after="0" w:line="240" w:lineRule="auto"/>
              <w:ind w:left="5" w:firstLine="0"/>
              <w:rPr>
                <w:rFonts w:ascii="Times New Roman" w:hAnsi="Times New Roman"/>
                <w:bCs/>
                <w:sz w:val="24"/>
                <w:szCs w:val="24"/>
              </w:rPr>
            </w:pPr>
            <w:r w:rsidRPr="00D2388C">
              <w:rPr>
                <w:rFonts w:ascii="Times New Roman" w:hAnsi="Times New Roman"/>
                <w:bCs/>
                <w:sz w:val="24"/>
                <w:szCs w:val="24"/>
              </w:rPr>
              <w:t>Пополнение стенда для родителей консультаци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ей</w:t>
            </w:r>
            <w:r w:rsidRPr="00D2388C">
              <w:rPr>
                <w:rFonts w:ascii="Times New Roman" w:hAnsi="Times New Roman"/>
                <w:bCs/>
                <w:sz w:val="24"/>
                <w:szCs w:val="24"/>
              </w:rPr>
              <w:t xml:space="preserve"> и новой информацией на октябрь месяц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.</w:t>
            </w:r>
          </w:p>
        </w:tc>
        <w:tc>
          <w:tcPr>
            <w:tcW w:w="1766" w:type="dxa"/>
          </w:tcPr>
          <w:p w:rsidR="000E748F" w:rsidRPr="00DA1EFE" w:rsidRDefault="000E748F" w:rsidP="003E1F7C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DA1EFE">
              <w:rPr>
                <w:rFonts w:ascii="Times New Roman" w:hAnsi="Times New Roman"/>
                <w:bCs/>
                <w:sz w:val="24"/>
                <w:szCs w:val="24"/>
              </w:rPr>
              <w:t xml:space="preserve">Октябрь </w:t>
            </w:r>
          </w:p>
        </w:tc>
      </w:tr>
      <w:tr w:rsidR="000E748F" w:rsidRPr="003E1F7C" w:rsidTr="003E1F7C">
        <w:trPr>
          <w:trHeight w:val="609"/>
        </w:trPr>
        <w:tc>
          <w:tcPr>
            <w:tcW w:w="5605" w:type="dxa"/>
            <w:vMerge/>
          </w:tcPr>
          <w:p w:rsidR="000E748F" w:rsidRPr="003E1F7C" w:rsidRDefault="000E748F" w:rsidP="003E1F7C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</w:tc>
        <w:tc>
          <w:tcPr>
            <w:tcW w:w="8311" w:type="dxa"/>
          </w:tcPr>
          <w:p w:rsidR="000E748F" w:rsidRDefault="000E748F" w:rsidP="00DA1EFE">
            <w:pPr>
              <w:numPr>
                <w:ilvl w:val="0"/>
                <w:numId w:val="17"/>
              </w:numPr>
              <w:tabs>
                <w:tab w:val="clear" w:pos="720"/>
                <w:tab w:val="num" w:pos="335"/>
              </w:tabs>
              <w:spacing w:after="0" w:line="240" w:lineRule="auto"/>
              <w:ind w:left="5" w:firstLine="0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Пополнение новыми материалами центра ПДД (макет дороги-трансформера, домов, дорожных знаков).</w:t>
            </w:r>
          </w:p>
          <w:p w:rsidR="000E748F" w:rsidRDefault="000E748F" w:rsidP="00DA1EFE">
            <w:pPr>
              <w:numPr>
                <w:ilvl w:val="0"/>
                <w:numId w:val="17"/>
              </w:numPr>
              <w:tabs>
                <w:tab w:val="clear" w:pos="720"/>
                <w:tab w:val="num" w:pos="335"/>
              </w:tabs>
              <w:spacing w:after="0" w:line="240" w:lineRule="auto"/>
              <w:ind w:left="5" w:firstLine="0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Пополнение </w:t>
            </w:r>
            <w:r>
              <w:rPr>
                <w:rFonts w:ascii="Times New Roman" w:hAnsi="Times New Roman"/>
                <w:sz w:val="24"/>
                <w:szCs w:val="24"/>
              </w:rPr>
              <w:t>уголкам ИЗО новыми дидактическими материалами: схемами для резания ножницами, дидактическими кубиками для рисования, альбомом поэтапного рисования;</w:t>
            </w:r>
          </w:p>
          <w:p w:rsidR="000E748F" w:rsidRPr="00DA1EFE" w:rsidRDefault="000E748F" w:rsidP="00DA1EFE">
            <w:pPr>
              <w:numPr>
                <w:ilvl w:val="0"/>
                <w:numId w:val="17"/>
              </w:numPr>
              <w:tabs>
                <w:tab w:val="clear" w:pos="720"/>
                <w:tab w:val="num" w:pos="335"/>
              </w:tabs>
              <w:spacing w:after="0" w:line="240" w:lineRule="auto"/>
              <w:ind w:left="5" w:firstLine="0"/>
              <w:rPr>
                <w:rFonts w:ascii="Times New Roman" w:hAnsi="Times New Roman"/>
                <w:bCs/>
                <w:sz w:val="24"/>
                <w:szCs w:val="24"/>
              </w:rPr>
            </w:pPr>
            <w:r w:rsidRPr="00D2388C">
              <w:rPr>
                <w:rFonts w:ascii="Times New Roman" w:hAnsi="Times New Roman"/>
                <w:bCs/>
                <w:sz w:val="24"/>
                <w:szCs w:val="24"/>
              </w:rPr>
              <w:t xml:space="preserve">Пополнение стенда для родителей консультацией и новой информацией на 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но</w:t>
            </w:r>
            <w:r w:rsidRPr="00D2388C">
              <w:rPr>
                <w:rFonts w:ascii="Times New Roman" w:hAnsi="Times New Roman"/>
                <w:bCs/>
                <w:sz w:val="24"/>
                <w:szCs w:val="24"/>
              </w:rPr>
              <w:t>ябрь месяц</w:t>
            </w:r>
          </w:p>
        </w:tc>
        <w:tc>
          <w:tcPr>
            <w:tcW w:w="1766" w:type="dxa"/>
          </w:tcPr>
          <w:p w:rsidR="000E748F" w:rsidRPr="00DA1EFE" w:rsidRDefault="000E748F" w:rsidP="003E1F7C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DA1EFE">
              <w:rPr>
                <w:rFonts w:ascii="Times New Roman" w:hAnsi="Times New Roman"/>
                <w:bCs/>
                <w:sz w:val="24"/>
                <w:szCs w:val="24"/>
              </w:rPr>
              <w:t xml:space="preserve">Ноябрь </w:t>
            </w:r>
          </w:p>
          <w:p w:rsidR="000E748F" w:rsidRPr="00DA1EFE" w:rsidRDefault="000E748F" w:rsidP="003E1F7C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0E748F" w:rsidRPr="003E1F7C" w:rsidTr="003E1F7C">
        <w:trPr>
          <w:trHeight w:val="609"/>
        </w:trPr>
        <w:tc>
          <w:tcPr>
            <w:tcW w:w="5605" w:type="dxa"/>
            <w:vMerge/>
          </w:tcPr>
          <w:p w:rsidR="000E748F" w:rsidRPr="003E1F7C" w:rsidRDefault="000E748F" w:rsidP="003E1F7C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</w:tc>
        <w:tc>
          <w:tcPr>
            <w:tcW w:w="8311" w:type="dxa"/>
          </w:tcPr>
          <w:p w:rsidR="000E748F" w:rsidRDefault="000E748F" w:rsidP="00434B4C">
            <w:pPr>
              <w:numPr>
                <w:ilvl w:val="0"/>
                <w:numId w:val="19"/>
              </w:numPr>
              <w:tabs>
                <w:tab w:val="clear" w:pos="1065"/>
                <w:tab w:val="num" w:pos="335"/>
              </w:tabs>
              <w:spacing w:after="0" w:line="240" w:lineRule="auto"/>
              <w:ind w:left="5" w:firstLine="0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Пополнение </w:t>
            </w:r>
            <w:r w:rsidRPr="005C2B88">
              <w:rPr>
                <w:rFonts w:ascii="Times New Roman" w:hAnsi="Times New Roman"/>
                <w:bCs/>
                <w:sz w:val="24"/>
                <w:szCs w:val="24"/>
              </w:rPr>
              <w:t>уголка Природы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 материалами, дидактическими играми</w:t>
            </w:r>
            <w:r w:rsidRPr="005C2B88">
              <w:rPr>
                <w:rFonts w:ascii="Times New Roman" w:hAnsi="Times New Roman"/>
                <w:bCs/>
                <w:sz w:val="24"/>
                <w:szCs w:val="24"/>
              </w:rPr>
              <w:t xml:space="preserve"> по теме «Зима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»;</w:t>
            </w:r>
          </w:p>
          <w:p w:rsidR="000E748F" w:rsidRDefault="000E748F" w:rsidP="00434B4C">
            <w:pPr>
              <w:numPr>
                <w:ilvl w:val="0"/>
                <w:numId w:val="19"/>
              </w:numPr>
              <w:tabs>
                <w:tab w:val="clear" w:pos="1065"/>
                <w:tab w:val="num" w:pos="335"/>
              </w:tabs>
              <w:spacing w:after="0" w:line="240" w:lineRule="auto"/>
              <w:ind w:left="5" w:firstLine="0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Пополнение новыми материалами уголка Пожарной безопасности новыми дидактическими материалами (макет «Пожарный щит», дидактическая игра «Огонь-друг, огонь-враг», наглядным материалом «Правила поведения при пожаре»).</w:t>
            </w:r>
          </w:p>
          <w:p w:rsidR="000E748F" w:rsidRDefault="000E748F" w:rsidP="00FE3847">
            <w:pPr>
              <w:numPr>
                <w:ilvl w:val="0"/>
                <w:numId w:val="19"/>
              </w:numPr>
              <w:tabs>
                <w:tab w:val="clear" w:pos="1065"/>
                <w:tab w:val="num" w:pos="335"/>
              </w:tabs>
              <w:spacing w:after="0" w:line="240" w:lineRule="auto"/>
              <w:ind w:left="5" w:firstLine="0"/>
              <w:rPr>
                <w:rFonts w:ascii="Times New Roman" w:hAnsi="Times New Roman"/>
                <w:bCs/>
                <w:sz w:val="24"/>
                <w:szCs w:val="24"/>
              </w:rPr>
            </w:pPr>
            <w:r w:rsidRPr="00523615">
              <w:rPr>
                <w:rFonts w:ascii="Times New Roman" w:hAnsi="Times New Roman"/>
                <w:bCs/>
                <w:sz w:val="24"/>
                <w:szCs w:val="24"/>
              </w:rPr>
              <w:t>Организация РППС участка в зимний период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.</w:t>
            </w:r>
          </w:p>
          <w:p w:rsidR="000E748F" w:rsidRPr="00FE3847" w:rsidRDefault="000E748F" w:rsidP="00FE3847">
            <w:pPr>
              <w:numPr>
                <w:ilvl w:val="0"/>
                <w:numId w:val="19"/>
              </w:numPr>
              <w:tabs>
                <w:tab w:val="clear" w:pos="1065"/>
                <w:tab w:val="num" w:pos="335"/>
              </w:tabs>
              <w:spacing w:after="0" w:line="240" w:lineRule="auto"/>
              <w:ind w:left="5" w:firstLine="0"/>
              <w:rPr>
                <w:rFonts w:ascii="Times New Roman" w:hAnsi="Times New Roman"/>
                <w:bCs/>
                <w:sz w:val="24"/>
                <w:szCs w:val="24"/>
              </w:rPr>
            </w:pPr>
            <w:r w:rsidRPr="005C2B88">
              <w:rPr>
                <w:rFonts w:ascii="Times New Roman" w:hAnsi="Times New Roman"/>
                <w:bCs/>
                <w:sz w:val="24"/>
                <w:szCs w:val="24"/>
              </w:rPr>
              <w:t>Пополнение стенда для родителей консультаци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ей</w:t>
            </w:r>
            <w:r w:rsidRPr="005C2B88">
              <w:rPr>
                <w:rFonts w:ascii="Times New Roman" w:hAnsi="Times New Roman"/>
                <w:bCs/>
                <w:sz w:val="24"/>
                <w:szCs w:val="24"/>
              </w:rPr>
              <w:t xml:space="preserve"> и новой информацией на декабрь месяц</w:t>
            </w:r>
          </w:p>
        </w:tc>
        <w:tc>
          <w:tcPr>
            <w:tcW w:w="1766" w:type="dxa"/>
          </w:tcPr>
          <w:p w:rsidR="000E748F" w:rsidRPr="00DA1EFE" w:rsidRDefault="000E748F" w:rsidP="003E1F7C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DA1EFE">
              <w:rPr>
                <w:rFonts w:ascii="Times New Roman" w:hAnsi="Times New Roman"/>
                <w:bCs/>
                <w:sz w:val="24"/>
                <w:szCs w:val="24"/>
              </w:rPr>
              <w:t>Декабрь</w:t>
            </w:r>
          </w:p>
          <w:p w:rsidR="000E748F" w:rsidRPr="00DA1EFE" w:rsidRDefault="000E748F" w:rsidP="003E1F7C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DA1EFE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</w:p>
        </w:tc>
      </w:tr>
      <w:tr w:rsidR="000E748F" w:rsidRPr="003E1F7C" w:rsidTr="003E1F7C">
        <w:trPr>
          <w:trHeight w:val="609"/>
        </w:trPr>
        <w:tc>
          <w:tcPr>
            <w:tcW w:w="5605" w:type="dxa"/>
            <w:vMerge/>
          </w:tcPr>
          <w:p w:rsidR="000E748F" w:rsidRPr="003E1F7C" w:rsidRDefault="000E748F" w:rsidP="003E1F7C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</w:tc>
        <w:tc>
          <w:tcPr>
            <w:tcW w:w="8311" w:type="dxa"/>
          </w:tcPr>
          <w:p w:rsidR="000E748F" w:rsidRPr="009219C7" w:rsidRDefault="000E748F" w:rsidP="00FE3847">
            <w:pPr>
              <w:numPr>
                <w:ilvl w:val="0"/>
                <w:numId w:val="20"/>
              </w:numPr>
              <w:tabs>
                <w:tab w:val="clear" w:pos="1065"/>
                <w:tab w:val="num" w:pos="335"/>
              </w:tabs>
              <w:spacing w:after="0" w:line="240" w:lineRule="auto"/>
              <w:ind w:left="5" w:firstLine="0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Пополнение книжного уголка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дидактическими играми, книжками-малышками, книжками-раскладушками по теме «Русские народные сказки»;</w:t>
            </w:r>
          </w:p>
          <w:p w:rsidR="000E748F" w:rsidRPr="00FE3847" w:rsidRDefault="000E748F" w:rsidP="00FE3847">
            <w:pPr>
              <w:numPr>
                <w:ilvl w:val="0"/>
                <w:numId w:val="20"/>
              </w:numPr>
              <w:tabs>
                <w:tab w:val="clear" w:pos="1065"/>
                <w:tab w:val="num" w:pos="335"/>
              </w:tabs>
              <w:spacing w:after="0" w:line="240" w:lineRule="auto"/>
              <w:ind w:left="5" w:firstLine="0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Пополнение уголка Физической культуры новыми дидактическими материалами: схемами поз, альбомом «Зимние виды спорта»;</w:t>
            </w:r>
          </w:p>
          <w:p w:rsidR="000E748F" w:rsidRPr="00FE3847" w:rsidRDefault="000E748F" w:rsidP="00FE3847">
            <w:pPr>
              <w:numPr>
                <w:ilvl w:val="0"/>
                <w:numId w:val="20"/>
              </w:numPr>
              <w:tabs>
                <w:tab w:val="clear" w:pos="1065"/>
                <w:tab w:val="num" w:pos="335"/>
              </w:tabs>
              <w:spacing w:after="0" w:line="240" w:lineRule="auto"/>
              <w:ind w:left="5" w:firstLine="0"/>
              <w:rPr>
                <w:rFonts w:ascii="Times New Roman" w:hAnsi="Times New Roman"/>
                <w:bCs/>
                <w:sz w:val="24"/>
                <w:szCs w:val="24"/>
              </w:rPr>
            </w:pPr>
            <w:r w:rsidRPr="00FE3847">
              <w:rPr>
                <w:rFonts w:ascii="Times New Roman" w:hAnsi="Times New Roman"/>
                <w:bCs/>
                <w:sz w:val="24"/>
                <w:szCs w:val="24"/>
              </w:rPr>
              <w:t>Организация РППС участка в зимний период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 (продолжение)</w:t>
            </w:r>
            <w:r w:rsidRPr="00FE3847">
              <w:rPr>
                <w:rFonts w:ascii="Times New Roman" w:hAnsi="Times New Roman"/>
                <w:bCs/>
                <w:sz w:val="24"/>
                <w:szCs w:val="24"/>
              </w:rPr>
              <w:t>.</w:t>
            </w:r>
          </w:p>
          <w:p w:rsidR="000E748F" w:rsidRPr="003E1F7C" w:rsidRDefault="000E748F" w:rsidP="00FE3847">
            <w:pPr>
              <w:numPr>
                <w:ilvl w:val="0"/>
                <w:numId w:val="20"/>
              </w:numPr>
              <w:tabs>
                <w:tab w:val="clear" w:pos="1065"/>
                <w:tab w:val="num" w:pos="335"/>
              </w:tabs>
              <w:spacing w:after="0" w:line="240" w:lineRule="auto"/>
              <w:ind w:left="5" w:firstLine="0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FE3847">
              <w:rPr>
                <w:rFonts w:ascii="Times New Roman" w:hAnsi="Times New Roman"/>
                <w:bCs/>
                <w:sz w:val="24"/>
                <w:szCs w:val="24"/>
              </w:rPr>
              <w:t xml:space="preserve">Пополнение стенда для родителей консультацией и новой информацией на 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янва</w:t>
            </w:r>
            <w:r w:rsidRPr="00FE3847">
              <w:rPr>
                <w:rFonts w:ascii="Times New Roman" w:hAnsi="Times New Roman"/>
                <w:bCs/>
                <w:sz w:val="24"/>
                <w:szCs w:val="24"/>
              </w:rPr>
              <w:t>рь месяц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.</w:t>
            </w:r>
          </w:p>
        </w:tc>
        <w:tc>
          <w:tcPr>
            <w:tcW w:w="1766" w:type="dxa"/>
          </w:tcPr>
          <w:p w:rsidR="000E748F" w:rsidRPr="00DA1EFE" w:rsidRDefault="000E748F" w:rsidP="003E1F7C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DA1EFE">
              <w:rPr>
                <w:rFonts w:ascii="Times New Roman" w:hAnsi="Times New Roman"/>
                <w:bCs/>
                <w:sz w:val="24"/>
                <w:szCs w:val="24"/>
              </w:rPr>
              <w:t>Январь</w:t>
            </w:r>
          </w:p>
          <w:p w:rsidR="000E748F" w:rsidRPr="00DA1EFE" w:rsidRDefault="000E748F" w:rsidP="003E1F7C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0E748F" w:rsidRPr="003E1F7C" w:rsidTr="003E1F7C">
        <w:trPr>
          <w:trHeight w:val="609"/>
        </w:trPr>
        <w:tc>
          <w:tcPr>
            <w:tcW w:w="5605" w:type="dxa"/>
            <w:vMerge/>
          </w:tcPr>
          <w:p w:rsidR="000E748F" w:rsidRPr="00FE3847" w:rsidRDefault="000E748F" w:rsidP="003E1F7C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8311" w:type="dxa"/>
          </w:tcPr>
          <w:p w:rsidR="000E748F" w:rsidRDefault="000E748F" w:rsidP="003F6EE2">
            <w:pPr>
              <w:numPr>
                <w:ilvl w:val="0"/>
                <w:numId w:val="21"/>
              </w:numPr>
              <w:tabs>
                <w:tab w:val="clear" w:pos="720"/>
                <w:tab w:val="num" w:pos="335"/>
              </w:tabs>
              <w:spacing w:after="0" w:line="240" w:lineRule="auto"/>
              <w:ind w:left="5" w:firstLine="0"/>
              <w:rPr>
                <w:rFonts w:ascii="Times New Roman" w:hAnsi="Times New Roman"/>
                <w:bCs/>
                <w:sz w:val="24"/>
                <w:szCs w:val="24"/>
              </w:rPr>
            </w:pPr>
            <w:r w:rsidRPr="00FE3847">
              <w:rPr>
                <w:rFonts w:ascii="Times New Roman" w:hAnsi="Times New Roman"/>
                <w:bCs/>
                <w:sz w:val="24"/>
                <w:szCs w:val="24"/>
              </w:rPr>
              <w:t xml:space="preserve">Пополнение 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уголка родного края альбомом «Наша армия»;</w:t>
            </w:r>
          </w:p>
          <w:p w:rsidR="000E748F" w:rsidRDefault="000E748F" w:rsidP="00FE3847">
            <w:pPr>
              <w:numPr>
                <w:ilvl w:val="0"/>
                <w:numId w:val="21"/>
              </w:numPr>
              <w:tabs>
                <w:tab w:val="clear" w:pos="720"/>
                <w:tab w:val="num" w:pos="335"/>
              </w:tabs>
              <w:spacing w:after="0" w:line="240" w:lineRule="auto"/>
              <w:ind w:left="5" w:firstLine="0"/>
              <w:rPr>
                <w:rFonts w:ascii="Times New Roman" w:hAnsi="Times New Roman"/>
                <w:bCs/>
                <w:sz w:val="24"/>
                <w:szCs w:val="24"/>
              </w:rPr>
            </w:pPr>
            <w:r w:rsidRPr="00FE3847">
              <w:rPr>
                <w:rFonts w:ascii="Times New Roman" w:hAnsi="Times New Roman"/>
                <w:bCs/>
                <w:sz w:val="24"/>
                <w:szCs w:val="24"/>
              </w:rPr>
              <w:t>Организация РППС участка в зимний период (продолжение)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;</w:t>
            </w:r>
          </w:p>
          <w:p w:rsidR="000E748F" w:rsidRPr="00FE3847" w:rsidRDefault="000E748F" w:rsidP="00FE3847">
            <w:pPr>
              <w:numPr>
                <w:ilvl w:val="0"/>
                <w:numId w:val="21"/>
              </w:numPr>
              <w:tabs>
                <w:tab w:val="clear" w:pos="720"/>
                <w:tab w:val="num" w:pos="335"/>
              </w:tabs>
              <w:spacing w:after="0" w:line="240" w:lineRule="auto"/>
              <w:ind w:left="5" w:firstLine="0"/>
              <w:rPr>
                <w:rFonts w:ascii="Times New Roman" w:hAnsi="Times New Roman"/>
                <w:bCs/>
                <w:sz w:val="24"/>
                <w:szCs w:val="24"/>
              </w:rPr>
            </w:pPr>
            <w:r w:rsidRPr="00FE3847">
              <w:rPr>
                <w:rFonts w:ascii="Times New Roman" w:hAnsi="Times New Roman"/>
                <w:bCs/>
                <w:sz w:val="24"/>
                <w:szCs w:val="24"/>
              </w:rPr>
              <w:t xml:space="preserve">Пополнение стенда для родителей консультацией и новой информацией на 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февраль</w:t>
            </w:r>
            <w:r w:rsidRPr="00FE3847">
              <w:rPr>
                <w:rFonts w:ascii="Times New Roman" w:hAnsi="Times New Roman"/>
                <w:bCs/>
                <w:sz w:val="24"/>
                <w:szCs w:val="24"/>
              </w:rPr>
              <w:t xml:space="preserve"> месяц.</w:t>
            </w:r>
          </w:p>
        </w:tc>
        <w:tc>
          <w:tcPr>
            <w:tcW w:w="1766" w:type="dxa"/>
          </w:tcPr>
          <w:p w:rsidR="000E748F" w:rsidRPr="00DA1EFE" w:rsidRDefault="000E748F" w:rsidP="003E1F7C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DA1EFE">
              <w:rPr>
                <w:rFonts w:ascii="Times New Roman" w:hAnsi="Times New Roman"/>
                <w:bCs/>
                <w:sz w:val="24"/>
                <w:szCs w:val="24"/>
              </w:rPr>
              <w:t>Февраль</w:t>
            </w:r>
          </w:p>
          <w:p w:rsidR="000E748F" w:rsidRPr="00DA1EFE" w:rsidRDefault="000E748F" w:rsidP="003E1F7C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0E748F" w:rsidRPr="003E1F7C" w:rsidTr="003E1F7C">
        <w:trPr>
          <w:trHeight w:val="609"/>
        </w:trPr>
        <w:tc>
          <w:tcPr>
            <w:tcW w:w="5605" w:type="dxa"/>
            <w:vMerge/>
          </w:tcPr>
          <w:p w:rsidR="000E748F" w:rsidRPr="00FE3847" w:rsidRDefault="000E748F" w:rsidP="003E1F7C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8311" w:type="dxa"/>
          </w:tcPr>
          <w:p w:rsidR="000E748F" w:rsidRDefault="000E748F" w:rsidP="00BC279E">
            <w:pPr>
              <w:numPr>
                <w:ilvl w:val="0"/>
                <w:numId w:val="22"/>
              </w:numPr>
              <w:tabs>
                <w:tab w:val="clear" w:pos="1440"/>
                <w:tab w:val="num" w:pos="335"/>
                <w:tab w:val="left" w:pos="445"/>
              </w:tabs>
              <w:spacing w:after="0" w:line="240" w:lineRule="auto"/>
              <w:ind w:left="5" w:firstLine="0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Пополнение </w:t>
            </w:r>
            <w:r w:rsidRPr="005C2B88">
              <w:rPr>
                <w:rFonts w:ascii="Times New Roman" w:hAnsi="Times New Roman"/>
                <w:bCs/>
                <w:sz w:val="24"/>
                <w:szCs w:val="24"/>
              </w:rPr>
              <w:t>уголка Природы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 материалами, дидактическими играми по теме </w:t>
            </w:r>
            <w:r w:rsidRPr="003F6EE2">
              <w:rPr>
                <w:rFonts w:ascii="Times New Roman" w:hAnsi="Times New Roman"/>
                <w:bCs/>
                <w:sz w:val="24"/>
                <w:szCs w:val="24"/>
              </w:rPr>
              <w:t>«Весна»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;</w:t>
            </w:r>
          </w:p>
          <w:p w:rsidR="000E748F" w:rsidRDefault="000E748F" w:rsidP="00BC279E">
            <w:pPr>
              <w:numPr>
                <w:ilvl w:val="0"/>
                <w:numId w:val="22"/>
              </w:numPr>
              <w:tabs>
                <w:tab w:val="clear" w:pos="1440"/>
                <w:tab w:val="num" w:pos="335"/>
                <w:tab w:val="left" w:pos="445"/>
              </w:tabs>
              <w:spacing w:after="0" w:line="240" w:lineRule="auto"/>
              <w:ind w:left="5" w:firstLine="0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Оборудование уголка родного края</w:t>
            </w:r>
            <w:r w:rsidRPr="007F4986">
              <w:rPr>
                <w:rFonts w:ascii="Times New Roman" w:hAnsi="Times New Roman"/>
                <w:bCs/>
                <w:sz w:val="24"/>
                <w:szCs w:val="24"/>
              </w:rPr>
              <w:t xml:space="preserve"> разнообразными атрибутами и материалами: подбор дидактических материалов ко дню 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рождения детского сада: фотоальбом «Наш детский сад», набор демонстративных картинок для рассматривания и обсуждения «В детском саду».</w:t>
            </w:r>
          </w:p>
          <w:p w:rsidR="000E748F" w:rsidRPr="00FE3847" w:rsidRDefault="000E748F" w:rsidP="003F6EE2">
            <w:pPr>
              <w:numPr>
                <w:ilvl w:val="0"/>
                <w:numId w:val="22"/>
              </w:numPr>
              <w:tabs>
                <w:tab w:val="clear" w:pos="1440"/>
                <w:tab w:val="num" w:pos="335"/>
                <w:tab w:val="left" w:pos="445"/>
              </w:tabs>
              <w:spacing w:after="0" w:line="240" w:lineRule="auto"/>
              <w:ind w:left="5" w:firstLine="0"/>
              <w:rPr>
                <w:rFonts w:ascii="Times New Roman" w:hAnsi="Times New Roman"/>
                <w:bCs/>
                <w:sz w:val="24"/>
                <w:szCs w:val="24"/>
              </w:rPr>
            </w:pPr>
            <w:r w:rsidRPr="003F6EE2">
              <w:rPr>
                <w:rFonts w:ascii="Times New Roman" w:hAnsi="Times New Roman"/>
                <w:bCs/>
                <w:sz w:val="24"/>
                <w:szCs w:val="24"/>
              </w:rPr>
              <w:t>Пополнение стенда для родителей консультацией и новой информацией на март месяц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.</w:t>
            </w:r>
          </w:p>
        </w:tc>
        <w:tc>
          <w:tcPr>
            <w:tcW w:w="1766" w:type="dxa"/>
          </w:tcPr>
          <w:p w:rsidR="000E748F" w:rsidRPr="00DA1EFE" w:rsidRDefault="000E748F" w:rsidP="003E1F7C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DA1EFE">
              <w:rPr>
                <w:rFonts w:ascii="Times New Roman" w:hAnsi="Times New Roman"/>
                <w:bCs/>
                <w:sz w:val="24"/>
                <w:szCs w:val="24"/>
              </w:rPr>
              <w:t>Март</w:t>
            </w:r>
          </w:p>
          <w:p w:rsidR="000E748F" w:rsidRPr="00DA1EFE" w:rsidRDefault="000E748F" w:rsidP="003E1F7C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0E748F" w:rsidRPr="003E1F7C" w:rsidTr="003E1F7C">
        <w:trPr>
          <w:trHeight w:val="609"/>
        </w:trPr>
        <w:tc>
          <w:tcPr>
            <w:tcW w:w="5605" w:type="dxa"/>
            <w:vMerge/>
          </w:tcPr>
          <w:p w:rsidR="000E748F" w:rsidRPr="00FE3847" w:rsidRDefault="000E748F" w:rsidP="003E1F7C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8311" w:type="dxa"/>
          </w:tcPr>
          <w:p w:rsidR="000E748F" w:rsidRDefault="000E748F" w:rsidP="00BC279E">
            <w:pPr>
              <w:numPr>
                <w:ilvl w:val="0"/>
                <w:numId w:val="23"/>
              </w:numPr>
              <w:tabs>
                <w:tab w:val="clear" w:pos="720"/>
                <w:tab w:val="num" w:pos="335"/>
              </w:tabs>
              <w:spacing w:after="0" w:line="240" w:lineRule="auto"/>
              <w:ind w:left="5" w:firstLine="0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Пополнение уголка Природы дидактическими материалами о космосе;</w:t>
            </w:r>
          </w:p>
          <w:p w:rsidR="000E748F" w:rsidRDefault="000E748F" w:rsidP="003F6EE2">
            <w:pPr>
              <w:numPr>
                <w:ilvl w:val="0"/>
                <w:numId w:val="23"/>
              </w:numPr>
              <w:tabs>
                <w:tab w:val="clear" w:pos="720"/>
                <w:tab w:val="num" w:pos="335"/>
              </w:tabs>
              <w:spacing w:after="0" w:line="240" w:lineRule="auto"/>
              <w:ind w:left="5" w:firstLine="0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Оборудование уголка родного края</w:t>
            </w:r>
            <w:r w:rsidRPr="007F4986">
              <w:rPr>
                <w:rFonts w:ascii="Times New Roman" w:hAnsi="Times New Roman"/>
                <w:bCs/>
                <w:sz w:val="24"/>
                <w:szCs w:val="24"/>
              </w:rPr>
              <w:t xml:space="preserve"> разнообразными атрибутами и материалами: подбор дидактических материалов ко дню 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рождения детского сада;</w:t>
            </w:r>
          </w:p>
          <w:p w:rsidR="000E748F" w:rsidRDefault="000E748F" w:rsidP="003F6EE2">
            <w:pPr>
              <w:numPr>
                <w:ilvl w:val="0"/>
                <w:numId w:val="23"/>
              </w:numPr>
              <w:tabs>
                <w:tab w:val="clear" w:pos="720"/>
                <w:tab w:val="num" w:pos="335"/>
              </w:tabs>
              <w:spacing w:after="0" w:line="240" w:lineRule="auto"/>
              <w:ind w:left="5" w:firstLine="0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Оборудование уголка родного края</w:t>
            </w:r>
            <w:r w:rsidRPr="007F4986">
              <w:rPr>
                <w:rFonts w:ascii="Times New Roman" w:hAnsi="Times New Roman"/>
                <w:bCs/>
                <w:sz w:val="24"/>
                <w:szCs w:val="24"/>
              </w:rPr>
              <w:t xml:space="preserve"> разнообразными атрибутами и материалами: подбор дидактических материалов ко дню Победы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 (макет «Вечный огонь в Ярославле», альбом «Техника Победы»;</w:t>
            </w:r>
          </w:p>
          <w:p w:rsidR="000E748F" w:rsidRPr="00FE3847" w:rsidRDefault="000E748F" w:rsidP="003F6EE2">
            <w:pPr>
              <w:numPr>
                <w:ilvl w:val="0"/>
                <w:numId w:val="23"/>
              </w:numPr>
              <w:tabs>
                <w:tab w:val="clear" w:pos="720"/>
                <w:tab w:val="num" w:pos="335"/>
              </w:tabs>
              <w:spacing w:after="0" w:line="240" w:lineRule="auto"/>
              <w:ind w:left="5" w:firstLine="0"/>
              <w:rPr>
                <w:rFonts w:ascii="Times New Roman" w:hAnsi="Times New Roman"/>
                <w:bCs/>
                <w:sz w:val="24"/>
                <w:szCs w:val="24"/>
              </w:rPr>
            </w:pPr>
            <w:r w:rsidRPr="003F6EE2">
              <w:rPr>
                <w:rFonts w:ascii="Times New Roman" w:hAnsi="Times New Roman"/>
                <w:bCs/>
                <w:sz w:val="24"/>
                <w:szCs w:val="24"/>
              </w:rPr>
              <w:t xml:space="preserve">Пополнение стенда для родителей консультацией и новой информацией на 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апрель</w:t>
            </w:r>
            <w:r w:rsidRPr="003F6EE2">
              <w:rPr>
                <w:rFonts w:ascii="Times New Roman" w:hAnsi="Times New Roman"/>
                <w:bCs/>
                <w:sz w:val="24"/>
                <w:szCs w:val="24"/>
              </w:rPr>
              <w:t xml:space="preserve"> месяц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. </w:t>
            </w:r>
          </w:p>
        </w:tc>
        <w:tc>
          <w:tcPr>
            <w:tcW w:w="1766" w:type="dxa"/>
          </w:tcPr>
          <w:p w:rsidR="000E748F" w:rsidRPr="00DA1EFE" w:rsidRDefault="000E748F" w:rsidP="003E1F7C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DA1EFE">
              <w:rPr>
                <w:rFonts w:ascii="Times New Roman" w:hAnsi="Times New Roman"/>
                <w:bCs/>
                <w:sz w:val="24"/>
                <w:szCs w:val="24"/>
              </w:rPr>
              <w:t>Апрель</w:t>
            </w:r>
          </w:p>
          <w:p w:rsidR="000E748F" w:rsidRPr="00DA1EFE" w:rsidRDefault="000E748F" w:rsidP="003E1F7C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0E748F" w:rsidRPr="003E1F7C" w:rsidTr="00BC279E">
        <w:trPr>
          <w:trHeight w:val="350"/>
        </w:trPr>
        <w:tc>
          <w:tcPr>
            <w:tcW w:w="5605" w:type="dxa"/>
            <w:vMerge/>
          </w:tcPr>
          <w:p w:rsidR="000E748F" w:rsidRPr="00FE3847" w:rsidRDefault="000E748F" w:rsidP="003E1F7C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8311" w:type="dxa"/>
          </w:tcPr>
          <w:p w:rsidR="000E748F" w:rsidRDefault="000E748F" w:rsidP="00032E79">
            <w:pPr>
              <w:numPr>
                <w:ilvl w:val="0"/>
                <w:numId w:val="24"/>
              </w:numPr>
              <w:tabs>
                <w:tab w:val="clear" w:pos="720"/>
                <w:tab w:val="num" w:pos="335"/>
              </w:tabs>
              <w:spacing w:after="0" w:line="240" w:lineRule="auto"/>
              <w:ind w:left="5" w:firstLine="0"/>
              <w:rPr>
                <w:rFonts w:ascii="Times New Roman" w:hAnsi="Times New Roman"/>
                <w:bCs/>
                <w:sz w:val="24"/>
                <w:szCs w:val="24"/>
              </w:rPr>
            </w:pPr>
            <w:r w:rsidRPr="00032E79">
              <w:rPr>
                <w:rFonts w:ascii="Times New Roman" w:hAnsi="Times New Roman"/>
                <w:bCs/>
                <w:sz w:val="24"/>
                <w:szCs w:val="24"/>
              </w:rPr>
              <w:t>Проведение аудита РППС в группе, подведение итогов по результатам аудита</w:t>
            </w:r>
          </w:p>
          <w:p w:rsidR="000E748F" w:rsidRDefault="000E748F" w:rsidP="00032E79">
            <w:pPr>
              <w:numPr>
                <w:ilvl w:val="0"/>
                <w:numId w:val="24"/>
              </w:numPr>
              <w:tabs>
                <w:tab w:val="clear" w:pos="720"/>
                <w:tab w:val="num" w:pos="335"/>
              </w:tabs>
              <w:spacing w:after="0" w:line="240" w:lineRule="auto"/>
              <w:ind w:left="5" w:firstLine="0"/>
              <w:rPr>
                <w:rFonts w:ascii="Times New Roman" w:hAnsi="Times New Roman"/>
                <w:bCs/>
                <w:sz w:val="24"/>
                <w:szCs w:val="24"/>
              </w:rPr>
            </w:pPr>
            <w:r w:rsidRPr="00523615">
              <w:rPr>
                <w:rFonts w:ascii="Times New Roman" w:hAnsi="Times New Roman"/>
                <w:bCs/>
                <w:sz w:val="24"/>
                <w:szCs w:val="24"/>
              </w:rPr>
              <w:t xml:space="preserve">Организация РППС участка в 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весенний</w:t>
            </w:r>
            <w:r w:rsidRPr="00523615">
              <w:rPr>
                <w:rFonts w:ascii="Times New Roman" w:hAnsi="Times New Roman"/>
                <w:bCs/>
                <w:sz w:val="24"/>
                <w:szCs w:val="24"/>
              </w:rPr>
              <w:t xml:space="preserve"> период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 (высадка рассады овощей, цветов).</w:t>
            </w:r>
          </w:p>
          <w:p w:rsidR="000E748F" w:rsidRPr="00FE3847" w:rsidRDefault="000E748F" w:rsidP="00032E79">
            <w:pPr>
              <w:numPr>
                <w:ilvl w:val="0"/>
                <w:numId w:val="24"/>
              </w:numPr>
              <w:tabs>
                <w:tab w:val="clear" w:pos="720"/>
                <w:tab w:val="num" w:pos="335"/>
              </w:tabs>
              <w:spacing w:after="0" w:line="240" w:lineRule="auto"/>
              <w:ind w:left="5" w:firstLine="0"/>
              <w:rPr>
                <w:rFonts w:ascii="Times New Roman" w:hAnsi="Times New Roman"/>
                <w:bCs/>
                <w:sz w:val="24"/>
                <w:szCs w:val="24"/>
              </w:rPr>
            </w:pPr>
            <w:r w:rsidRPr="003F6EE2">
              <w:rPr>
                <w:rFonts w:ascii="Times New Roman" w:hAnsi="Times New Roman"/>
                <w:bCs/>
                <w:sz w:val="24"/>
                <w:szCs w:val="24"/>
              </w:rPr>
              <w:t xml:space="preserve">Пополнение стенда для родителей консультацией и новой информацией на 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май</w:t>
            </w:r>
            <w:r w:rsidRPr="003F6EE2">
              <w:rPr>
                <w:rFonts w:ascii="Times New Roman" w:hAnsi="Times New Roman"/>
                <w:bCs/>
                <w:sz w:val="24"/>
                <w:szCs w:val="24"/>
              </w:rPr>
              <w:t xml:space="preserve"> месяц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.</w:t>
            </w:r>
          </w:p>
        </w:tc>
        <w:tc>
          <w:tcPr>
            <w:tcW w:w="1766" w:type="dxa"/>
          </w:tcPr>
          <w:p w:rsidR="000E748F" w:rsidRPr="00DA1EFE" w:rsidRDefault="000E748F" w:rsidP="003E1F7C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DA1EFE">
              <w:rPr>
                <w:rFonts w:ascii="Times New Roman" w:hAnsi="Times New Roman"/>
                <w:bCs/>
                <w:sz w:val="24"/>
                <w:szCs w:val="24"/>
              </w:rPr>
              <w:t>Май</w:t>
            </w:r>
          </w:p>
          <w:p w:rsidR="000E748F" w:rsidRPr="00DA1EFE" w:rsidRDefault="000E748F" w:rsidP="003E1F7C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0E748F" w:rsidRPr="003E1F7C" w:rsidTr="003E1F7C">
        <w:trPr>
          <w:trHeight w:val="609"/>
        </w:trPr>
        <w:tc>
          <w:tcPr>
            <w:tcW w:w="5605" w:type="dxa"/>
            <w:vMerge/>
          </w:tcPr>
          <w:p w:rsidR="000E748F" w:rsidRPr="00FE3847" w:rsidRDefault="000E748F" w:rsidP="003E1F7C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8311" w:type="dxa"/>
          </w:tcPr>
          <w:p w:rsidR="000E748F" w:rsidRPr="00DC094B" w:rsidRDefault="000E748F" w:rsidP="00DC094B">
            <w:pPr>
              <w:numPr>
                <w:ilvl w:val="0"/>
                <w:numId w:val="26"/>
              </w:numPr>
              <w:tabs>
                <w:tab w:val="clear" w:pos="1065"/>
                <w:tab w:val="num" w:pos="335"/>
              </w:tabs>
              <w:spacing w:after="0" w:line="240" w:lineRule="auto"/>
              <w:ind w:left="5" w:firstLine="0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Пополнение </w:t>
            </w:r>
            <w:r w:rsidRPr="005C2B88">
              <w:rPr>
                <w:rFonts w:ascii="Times New Roman" w:hAnsi="Times New Roman"/>
                <w:bCs/>
                <w:sz w:val="24"/>
                <w:szCs w:val="24"/>
              </w:rPr>
              <w:t>уголка Природы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 материалами, дидактическими играми по теме </w:t>
            </w:r>
            <w:r w:rsidRPr="003F6EE2">
              <w:rPr>
                <w:rFonts w:ascii="Times New Roman" w:hAnsi="Times New Roman"/>
                <w:bCs/>
                <w:sz w:val="24"/>
                <w:szCs w:val="24"/>
              </w:rPr>
              <w:t>«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Лето</w:t>
            </w:r>
            <w:r w:rsidRPr="003F6EE2">
              <w:rPr>
                <w:rFonts w:ascii="Times New Roman" w:hAnsi="Times New Roman"/>
                <w:bCs/>
                <w:sz w:val="24"/>
                <w:szCs w:val="24"/>
              </w:rPr>
              <w:t>»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, </w:t>
            </w:r>
            <w:r w:rsidRPr="00DC094B">
              <w:rPr>
                <w:rFonts w:ascii="Times New Roman" w:hAnsi="Times New Roman"/>
                <w:bCs/>
                <w:sz w:val="24"/>
                <w:szCs w:val="24"/>
              </w:rPr>
              <w:t>природными материалами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.</w:t>
            </w:r>
          </w:p>
          <w:p w:rsidR="000E748F" w:rsidRDefault="000E748F" w:rsidP="00423BEC">
            <w:pPr>
              <w:numPr>
                <w:ilvl w:val="0"/>
                <w:numId w:val="26"/>
              </w:numPr>
              <w:tabs>
                <w:tab w:val="clear" w:pos="1065"/>
                <w:tab w:val="num" w:pos="335"/>
              </w:tabs>
              <w:spacing w:after="0" w:line="240" w:lineRule="auto"/>
              <w:ind w:left="5" w:firstLine="0"/>
              <w:rPr>
                <w:rFonts w:ascii="Times New Roman" w:hAnsi="Times New Roman"/>
                <w:bCs/>
                <w:sz w:val="24"/>
                <w:szCs w:val="24"/>
              </w:rPr>
            </w:pPr>
            <w:r w:rsidRPr="00523615">
              <w:rPr>
                <w:rFonts w:ascii="Times New Roman" w:hAnsi="Times New Roman"/>
                <w:bCs/>
                <w:sz w:val="24"/>
                <w:szCs w:val="24"/>
              </w:rPr>
              <w:t xml:space="preserve">Организация РППС участка в 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летний</w:t>
            </w:r>
            <w:r w:rsidRPr="00523615">
              <w:rPr>
                <w:rFonts w:ascii="Times New Roman" w:hAnsi="Times New Roman"/>
                <w:bCs/>
                <w:sz w:val="24"/>
                <w:szCs w:val="24"/>
              </w:rPr>
              <w:t xml:space="preserve"> период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 (о</w:t>
            </w:r>
            <w:r w:rsidRPr="00DC094B">
              <w:rPr>
                <w:rFonts w:ascii="Times New Roman" w:hAnsi="Times New Roman"/>
                <w:bCs/>
                <w:sz w:val="24"/>
                <w:szCs w:val="24"/>
              </w:rPr>
              <w:t>рганизация мини-огорода, цветников (продолжение)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)</w:t>
            </w:r>
          </w:p>
          <w:p w:rsidR="000E748F" w:rsidRPr="00FE3847" w:rsidRDefault="000E748F" w:rsidP="00423BEC">
            <w:pPr>
              <w:numPr>
                <w:ilvl w:val="0"/>
                <w:numId w:val="26"/>
              </w:numPr>
              <w:tabs>
                <w:tab w:val="clear" w:pos="1065"/>
                <w:tab w:val="num" w:pos="335"/>
              </w:tabs>
              <w:spacing w:after="0" w:line="240" w:lineRule="auto"/>
              <w:ind w:left="5" w:firstLine="0"/>
              <w:rPr>
                <w:rFonts w:ascii="Times New Roman" w:hAnsi="Times New Roman"/>
                <w:bCs/>
                <w:sz w:val="24"/>
                <w:szCs w:val="24"/>
              </w:rPr>
            </w:pPr>
            <w:r w:rsidRPr="00DC094B">
              <w:rPr>
                <w:rFonts w:ascii="Times New Roman" w:hAnsi="Times New Roman"/>
                <w:bCs/>
                <w:sz w:val="24"/>
                <w:szCs w:val="24"/>
              </w:rPr>
              <w:t>Пополнение стенда для родителей консультацией и новой информацией на летний период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.</w:t>
            </w:r>
          </w:p>
        </w:tc>
        <w:tc>
          <w:tcPr>
            <w:tcW w:w="1766" w:type="dxa"/>
          </w:tcPr>
          <w:p w:rsidR="000E748F" w:rsidRPr="00DA1EFE" w:rsidRDefault="000E748F" w:rsidP="003E1F7C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DA1EFE">
              <w:rPr>
                <w:rFonts w:ascii="Times New Roman" w:hAnsi="Times New Roman"/>
                <w:bCs/>
                <w:sz w:val="24"/>
                <w:szCs w:val="24"/>
              </w:rPr>
              <w:t>Летний период</w:t>
            </w:r>
          </w:p>
          <w:p w:rsidR="000E748F" w:rsidRPr="00DA1EFE" w:rsidRDefault="000E748F" w:rsidP="003E1F7C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DA1EFE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</w:p>
        </w:tc>
      </w:tr>
    </w:tbl>
    <w:p w:rsidR="000E748F" w:rsidRPr="00F53A96" w:rsidRDefault="000E748F" w:rsidP="00FE3847">
      <w:pPr>
        <w:pStyle w:val="ListParagraph"/>
        <w:tabs>
          <w:tab w:val="left" w:pos="9795"/>
        </w:tabs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</w:p>
    <w:sectPr w:rsidR="000E748F" w:rsidRPr="00F53A96" w:rsidSect="00D02AE1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B7249772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>
    <w:nsid w:val="FFFFFF7D"/>
    <w:multiLevelType w:val="singleLevel"/>
    <w:tmpl w:val="C970431C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>
    <w:nsid w:val="FFFFFF7E"/>
    <w:multiLevelType w:val="singleLevel"/>
    <w:tmpl w:val="8B8E39FE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>
    <w:nsid w:val="FFFFFF7F"/>
    <w:multiLevelType w:val="singleLevel"/>
    <w:tmpl w:val="CB4240EE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>
    <w:nsid w:val="FFFFFF80"/>
    <w:multiLevelType w:val="singleLevel"/>
    <w:tmpl w:val="364A3540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BAF82C86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95682D00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6B66A4F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9CBAFB9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>
    <w:nsid w:val="FFFFFF89"/>
    <w:multiLevelType w:val="singleLevel"/>
    <w:tmpl w:val="463CE05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027F6EA9"/>
    <w:multiLevelType w:val="hybridMultilevel"/>
    <w:tmpl w:val="1E9A42E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1">
    <w:nsid w:val="08E978C0"/>
    <w:multiLevelType w:val="hybridMultilevel"/>
    <w:tmpl w:val="2CC60B2E"/>
    <w:lvl w:ilvl="0" w:tplc="4B38077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  <w:b w:val="0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2">
    <w:nsid w:val="0B421139"/>
    <w:multiLevelType w:val="hybridMultilevel"/>
    <w:tmpl w:val="CD6C552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3">
    <w:nsid w:val="0B463B9E"/>
    <w:multiLevelType w:val="hybridMultilevel"/>
    <w:tmpl w:val="D5F80196"/>
    <w:lvl w:ilvl="0" w:tplc="398657C6">
      <w:start w:val="1"/>
      <w:numFmt w:val="decimal"/>
      <w:lvlText w:val="%1."/>
      <w:lvlJc w:val="left"/>
      <w:pPr>
        <w:tabs>
          <w:tab w:val="num" w:pos="1065"/>
        </w:tabs>
        <w:ind w:left="1065" w:hanging="705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4">
    <w:nsid w:val="177A462B"/>
    <w:multiLevelType w:val="hybridMultilevel"/>
    <w:tmpl w:val="601A64F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5">
    <w:nsid w:val="197A03E4"/>
    <w:multiLevelType w:val="hybridMultilevel"/>
    <w:tmpl w:val="B2480108"/>
    <w:lvl w:ilvl="0" w:tplc="0419000F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  <w:rPr>
        <w:rFonts w:cs="Times New Roman"/>
      </w:rPr>
    </w:lvl>
  </w:abstractNum>
  <w:abstractNum w:abstractNumId="16">
    <w:nsid w:val="22420828"/>
    <w:multiLevelType w:val="hybridMultilevel"/>
    <w:tmpl w:val="6BD40F7C"/>
    <w:lvl w:ilvl="0" w:tplc="398657C6">
      <w:start w:val="1"/>
      <w:numFmt w:val="decimal"/>
      <w:lvlText w:val="%1."/>
      <w:lvlJc w:val="left"/>
      <w:pPr>
        <w:tabs>
          <w:tab w:val="num" w:pos="1065"/>
        </w:tabs>
        <w:ind w:left="1065" w:hanging="705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7">
    <w:nsid w:val="27895F64"/>
    <w:multiLevelType w:val="hybridMultilevel"/>
    <w:tmpl w:val="147A02F6"/>
    <w:lvl w:ilvl="0" w:tplc="EC900A10">
      <w:start w:val="1"/>
      <w:numFmt w:val="decimal"/>
      <w:lvlText w:val="%1."/>
      <w:lvlJc w:val="left"/>
      <w:pPr>
        <w:tabs>
          <w:tab w:val="num" w:pos="1065"/>
        </w:tabs>
        <w:ind w:left="1065" w:hanging="705"/>
      </w:pPr>
      <w:rPr>
        <w:rFonts w:cs="Times New Roman" w:hint="default"/>
        <w:b w:val="0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8">
    <w:nsid w:val="2C08791D"/>
    <w:multiLevelType w:val="hybridMultilevel"/>
    <w:tmpl w:val="2014F75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9">
    <w:nsid w:val="340155B2"/>
    <w:multiLevelType w:val="hybridMultilevel"/>
    <w:tmpl w:val="BDB09D68"/>
    <w:lvl w:ilvl="0" w:tplc="2216121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  <w:b w:val="0"/>
        <w:sz w:val="24"/>
        <w:szCs w:val="24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0">
    <w:nsid w:val="418974A0"/>
    <w:multiLevelType w:val="hybridMultilevel"/>
    <w:tmpl w:val="1F600676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1">
    <w:nsid w:val="44E37B72"/>
    <w:multiLevelType w:val="hybridMultilevel"/>
    <w:tmpl w:val="380228B2"/>
    <w:lvl w:ilvl="0" w:tplc="0419000F">
      <w:start w:val="1"/>
      <w:numFmt w:val="decimal"/>
      <w:lvlText w:val="%1."/>
      <w:lvlJc w:val="left"/>
      <w:pPr>
        <w:tabs>
          <w:tab w:val="num" w:pos="1050"/>
        </w:tabs>
        <w:ind w:left="105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tabs>
          <w:tab w:val="num" w:pos="1770"/>
        </w:tabs>
        <w:ind w:left="177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490"/>
        </w:tabs>
        <w:ind w:left="249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210"/>
        </w:tabs>
        <w:ind w:left="321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930"/>
        </w:tabs>
        <w:ind w:left="393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650"/>
        </w:tabs>
        <w:ind w:left="465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370"/>
        </w:tabs>
        <w:ind w:left="537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090"/>
        </w:tabs>
        <w:ind w:left="609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810"/>
        </w:tabs>
        <w:ind w:left="6810" w:hanging="180"/>
      </w:pPr>
      <w:rPr>
        <w:rFonts w:cs="Times New Roman"/>
      </w:rPr>
    </w:lvl>
  </w:abstractNum>
  <w:abstractNum w:abstractNumId="22">
    <w:nsid w:val="4F954865"/>
    <w:multiLevelType w:val="hybridMultilevel"/>
    <w:tmpl w:val="42A0522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3">
    <w:nsid w:val="58CE2C1B"/>
    <w:multiLevelType w:val="hybridMultilevel"/>
    <w:tmpl w:val="699C15B6"/>
    <w:lvl w:ilvl="0" w:tplc="503EEB4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4">
    <w:nsid w:val="5AFC37B9"/>
    <w:multiLevelType w:val="hybridMultilevel"/>
    <w:tmpl w:val="03CE5D0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5">
    <w:nsid w:val="63AF6C83"/>
    <w:multiLevelType w:val="hybridMultilevel"/>
    <w:tmpl w:val="576A0CA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20"/>
  </w:num>
  <w:num w:numId="2">
    <w:abstractNumId w:val="9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8"/>
  </w:num>
  <w:num w:numId="8">
    <w:abstractNumId w:val="3"/>
  </w:num>
  <w:num w:numId="9">
    <w:abstractNumId w:val="2"/>
  </w:num>
  <w:num w:numId="10">
    <w:abstractNumId w:val="1"/>
  </w:num>
  <w:num w:numId="11">
    <w:abstractNumId w:val="0"/>
  </w:num>
  <w:num w:numId="12">
    <w:abstractNumId w:val="23"/>
  </w:num>
  <w:num w:numId="13">
    <w:abstractNumId w:val="21"/>
  </w:num>
  <w:num w:numId="14">
    <w:abstractNumId w:val="11"/>
  </w:num>
  <w:num w:numId="15">
    <w:abstractNumId w:val="14"/>
  </w:num>
  <w:num w:numId="16">
    <w:abstractNumId w:val="10"/>
  </w:num>
  <w:num w:numId="17">
    <w:abstractNumId w:val="19"/>
  </w:num>
  <w:num w:numId="18">
    <w:abstractNumId w:val="22"/>
  </w:num>
  <w:num w:numId="19">
    <w:abstractNumId w:val="16"/>
  </w:num>
  <w:num w:numId="20">
    <w:abstractNumId w:val="17"/>
  </w:num>
  <w:num w:numId="21">
    <w:abstractNumId w:val="18"/>
  </w:num>
  <w:num w:numId="22">
    <w:abstractNumId w:val="15"/>
  </w:num>
  <w:num w:numId="23">
    <w:abstractNumId w:val="25"/>
  </w:num>
  <w:num w:numId="24">
    <w:abstractNumId w:val="12"/>
  </w:num>
  <w:num w:numId="25">
    <w:abstractNumId w:val="24"/>
  </w:num>
  <w:num w:numId="26">
    <w:abstractNumId w:val="1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10"/>
  <w:displayHorizontalDrawingGridEvery w:val="2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E16584"/>
    <w:rsid w:val="00007136"/>
    <w:rsid w:val="00013E1D"/>
    <w:rsid w:val="000205B1"/>
    <w:rsid w:val="000224F0"/>
    <w:rsid w:val="00025956"/>
    <w:rsid w:val="00032E79"/>
    <w:rsid w:val="000344B9"/>
    <w:rsid w:val="0004454B"/>
    <w:rsid w:val="000450F5"/>
    <w:rsid w:val="000602CC"/>
    <w:rsid w:val="000768E7"/>
    <w:rsid w:val="00087964"/>
    <w:rsid w:val="000A05D2"/>
    <w:rsid w:val="000A1BE3"/>
    <w:rsid w:val="000A1E77"/>
    <w:rsid w:val="000A23F6"/>
    <w:rsid w:val="000A51B6"/>
    <w:rsid w:val="000B505C"/>
    <w:rsid w:val="000C2ED9"/>
    <w:rsid w:val="000E748F"/>
    <w:rsid w:val="000F32A3"/>
    <w:rsid w:val="000F42F3"/>
    <w:rsid w:val="000F48AD"/>
    <w:rsid w:val="000F56D5"/>
    <w:rsid w:val="00107A32"/>
    <w:rsid w:val="00132AA4"/>
    <w:rsid w:val="00133104"/>
    <w:rsid w:val="001427B8"/>
    <w:rsid w:val="0015020D"/>
    <w:rsid w:val="00170385"/>
    <w:rsid w:val="0017340F"/>
    <w:rsid w:val="001741EF"/>
    <w:rsid w:val="001B3D49"/>
    <w:rsid w:val="001B6250"/>
    <w:rsid w:val="001B7FA9"/>
    <w:rsid w:val="001C70D3"/>
    <w:rsid w:val="001D5DE1"/>
    <w:rsid w:val="001E4294"/>
    <w:rsid w:val="001E475F"/>
    <w:rsid w:val="001F0D01"/>
    <w:rsid w:val="001F40AA"/>
    <w:rsid w:val="001F5AEB"/>
    <w:rsid w:val="00217BFC"/>
    <w:rsid w:val="0022526F"/>
    <w:rsid w:val="00235D00"/>
    <w:rsid w:val="00244F61"/>
    <w:rsid w:val="00283A35"/>
    <w:rsid w:val="00285E3D"/>
    <w:rsid w:val="00290111"/>
    <w:rsid w:val="002949E7"/>
    <w:rsid w:val="00294A17"/>
    <w:rsid w:val="002A16C5"/>
    <w:rsid w:val="002A498D"/>
    <w:rsid w:val="002C0EC2"/>
    <w:rsid w:val="002C735F"/>
    <w:rsid w:val="002D0A8C"/>
    <w:rsid w:val="002D52D0"/>
    <w:rsid w:val="002E05E5"/>
    <w:rsid w:val="002E4382"/>
    <w:rsid w:val="002F13B9"/>
    <w:rsid w:val="002F33DB"/>
    <w:rsid w:val="00307B24"/>
    <w:rsid w:val="003172CA"/>
    <w:rsid w:val="00333DED"/>
    <w:rsid w:val="003341F2"/>
    <w:rsid w:val="003412D6"/>
    <w:rsid w:val="00344F61"/>
    <w:rsid w:val="0035619D"/>
    <w:rsid w:val="00357206"/>
    <w:rsid w:val="00375F0D"/>
    <w:rsid w:val="003917DC"/>
    <w:rsid w:val="003921D4"/>
    <w:rsid w:val="003A26CB"/>
    <w:rsid w:val="003C0849"/>
    <w:rsid w:val="003C6302"/>
    <w:rsid w:val="003D0C36"/>
    <w:rsid w:val="003E08A0"/>
    <w:rsid w:val="003E1F7C"/>
    <w:rsid w:val="003F3AC3"/>
    <w:rsid w:val="003F6EE2"/>
    <w:rsid w:val="003F747A"/>
    <w:rsid w:val="00404148"/>
    <w:rsid w:val="00416D6A"/>
    <w:rsid w:val="00423BEC"/>
    <w:rsid w:val="00424BDD"/>
    <w:rsid w:val="00434B4C"/>
    <w:rsid w:val="00443C95"/>
    <w:rsid w:val="00451268"/>
    <w:rsid w:val="004530F0"/>
    <w:rsid w:val="00457BCD"/>
    <w:rsid w:val="00464746"/>
    <w:rsid w:val="0046614E"/>
    <w:rsid w:val="00466F8B"/>
    <w:rsid w:val="004933F8"/>
    <w:rsid w:val="004A01F6"/>
    <w:rsid w:val="004A48CE"/>
    <w:rsid w:val="004B497D"/>
    <w:rsid w:val="004B4DF0"/>
    <w:rsid w:val="004C3A93"/>
    <w:rsid w:val="004D53D8"/>
    <w:rsid w:val="004E3508"/>
    <w:rsid w:val="004F00B1"/>
    <w:rsid w:val="004F2F66"/>
    <w:rsid w:val="00503FE5"/>
    <w:rsid w:val="00521AC4"/>
    <w:rsid w:val="00521F5D"/>
    <w:rsid w:val="00523615"/>
    <w:rsid w:val="00524233"/>
    <w:rsid w:val="005276D8"/>
    <w:rsid w:val="005670CD"/>
    <w:rsid w:val="00570EA0"/>
    <w:rsid w:val="005756D8"/>
    <w:rsid w:val="00582DD7"/>
    <w:rsid w:val="005935B6"/>
    <w:rsid w:val="00596925"/>
    <w:rsid w:val="005A3230"/>
    <w:rsid w:val="005B27DD"/>
    <w:rsid w:val="005B6BA9"/>
    <w:rsid w:val="005C1F65"/>
    <w:rsid w:val="005C2B88"/>
    <w:rsid w:val="005C37DF"/>
    <w:rsid w:val="005D5E86"/>
    <w:rsid w:val="005D6ACA"/>
    <w:rsid w:val="005D760C"/>
    <w:rsid w:val="005E01B2"/>
    <w:rsid w:val="005F3C78"/>
    <w:rsid w:val="00603ABF"/>
    <w:rsid w:val="00604ABD"/>
    <w:rsid w:val="006332C1"/>
    <w:rsid w:val="00651BE5"/>
    <w:rsid w:val="00652A82"/>
    <w:rsid w:val="006710CF"/>
    <w:rsid w:val="006739CA"/>
    <w:rsid w:val="00697141"/>
    <w:rsid w:val="006A668E"/>
    <w:rsid w:val="006B684A"/>
    <w:rsid w:val="006C0E53"/>
    <w:rsid w:val="006D726D"/>
    <w:rsid w:val="0074076C"/>
    <w:rsid w:val="00747EF4"/>
    <w:rsid w:val="0075601D"/>
    <w:rsid w:val="00756D8C"/>
    <w:rsid w:val="0076242A"/>
    <w:rsid w:val="00764750"/>
    <w:rsid w:val="007660F4"/>
    <w:rsid w:val="00767FCB"/>
    <w:rsid w:val="00770866"/>
    <w:rsid w:val="00775C39"/>
    <w:rsid w:val="007A481D"/>
    <w:rsid w:val="007A4D1A"/>
    <w:rsid w:val="007D19E8"/>
    <w:rsid w:val="007E1DB7"/>
    <w:rsid w:val="007E7565"/>
    <w:rsid w:val="007E75C8"/>
    <w:rsid w:val="007F1202"/>
    <w:rsid w:val="007F4986"/>
    <w:rsid w:val="007F72DE"/>
    <w:rsid w:val="00814097"/>
    <w:rsid w:val="00821EF1"/>
    <w:rsid w:val="00824E3E"/>
    <w:rsid w:val="008504E2"/>
    <w:rsid w:val="00880F1A"/>
    <w:rsid w:val="00884F45"/>
    <w:rsid w:val="00890BDF"/>
    <w:rsid w:val="0089555D"/>
    <w:rsid w:val="00895D75"/>
    <w:rsid w:val="0089787D"/>
    <w:rsid w:val="008C22B8"/>
    <w:rsid w:val="008C373C"/>
    <w:rsid w:val="008C5352"/>
    <w:rsid w:val="008D3BCE"/>
    <w:rsid w:val="008E05E5"/>
    <w:rsid w:val="008F21C9"/>
    <w:rsid w:val="008F55DC"/>
    <w:rsid w:val="00900451"/>
    <w:rsid w:val="0090467F"/>
    <w:rsid w:val="009219C7"/>
    <w:rsid w:val="00922EC0"/>
    <w:rsid w:val="00926502"/>
    <w:rsid w:val="00940E67"/>
    <w:rsid w:val="009419C1"/>
    <w:rsid w:val="00945F9A"/>
    <w:rsid w:val="00955D99"/>
    <w:rsid w:val="00956B1B"/>
    <w:rsid w:val="00973BFD"/>
    <w:rsid w:val="00977365"/>
    <w:rsid w:val="009779EF"/>
    <w:rsid w:val="00983CD8"/>
    <w:rsid w:val="009909A6"/>
    <w:rsid w:val="00991880"/>
    <w:rsid w:val="009942BC"/>
    <w:rsid w:val="009967F0"/>
    <w:rsid w:val="00997269"/>
    <w:rsid w:val="009977C9"/>
    <w:rsid w:val="009B77A3"/>
    <w:rsid w:val="009C4159"/>
    <w:rsid w:val="009C497F"/>
    <w:rsid w:val="009D017F"/>
    <w:rsid w:val="009D3462"/>
    <w:rsid w:val="009D5525"/>
    <w:rsid w:val="009D59F4"/>
    <w:rsid w:val="009E708B"/>
    <w:rsid w:val="009F61F8"/>
    <w:rsid w:val="00A04FF3"/>
    <w:rsid w:val="00A11CC0"/>
    <w:rsid w:val="00A135B0"/>
    <w:rsid w:val="00A1743F"/>
    <w:rsid w:val="00A20F68"/>
    <w:rsid w:val="00A23297"/>
    <w:rsid w:val="00A2588E"/>
    <w:rsid w:val="00A355D6"/>
    <w:rsid w:val="00A40317"/>
    <w:rsid w:val="00A47109"/>
    <w:rsid w:val="00A601F4"/>
    <w:rsid w:val="00A64EE8"/>
    <w:rsid w:val="00A76FB4"/>
    <w:rsid w:val="00A83B7F"/>
    <w:rsid w:val="00AA1BD9"/>
    <w:rsid w:val="00AA238D"/>
    <w:rsid w:val="00AA4A07"/>
    <w:rsid w:val="00AA5983"/>
    <w:rsid w:val="00AB0E39"/>
    <w:rsid w:val="00AC280D"/>
    <w:rsid w:val="00AD18E2"/>
    <w:rsid w:val="00AE1AB2"/>
    <w:rsid w:val="00AE2A44"/>
    <w:rsid w:val="00AE2F51"/>
    <w:rsid w:val="00AE40D7"/>
    <w:rsid w:val="00AE7913"/>
    <w:rsid w:val="00AE7A40"/>
    <w:rsid w:val="00B00DCB"/>
    <w:rsid w:val="00B01B44"/>
    <w:rsid w:val="00B03692"/>
    <w:rsid w:val="00B42A72"/>
    <w:rsid w:val="00B52047"/>
    <w:rsid w:val="00B6254C"/>
    <w:rsid w:val="00B64540"/>
    <w:rsid w:val="00B67A2F"/>
    <w:rsid w:val="00B73917"/>
    <w:rsid w:val="00B81E4A"/>
    <w:rsid w:val="00B866B9"/>
    <w:rsid w:val="00B93872"/>
    <w:rsid w:val="00B94595"/>
    <w:rsid w:val="00B97923"/>
    <w:rsid w:val="00BA01B0"/>
    <w:rsid w:val="00BA14AA"/>
    <w:rsid w:val="00BA36E2"/>
    <w:rsid w:val="00BC279E"/>
    <w:rsid w:val="00BE0916"/>
    <w:rsid w:val="00BE5E8D"/>
    <w:rsid w:val="00BE5F2F"/>
    <w:rsid w:val="00BE7A4D"/>
    <w:rsid w:val="00BF6188"/>
    <w:rsid w:val="00C14475"/>
    <w:rsid w:val="00C25A2E"/>
    <w:rsid w:val="00C272D2"/>
    <w:rsid w:val="00C437B7"/>
    <w:rsid w:val="00C45519"/>
    <w:rsid w:val="00C73192"/>
    <w:rsid w:val="00C869E5"/>
    <w:rsid w:val="00C934BC"/>
    <w:rsid w:val="00C955C8"/>
    <w:rsid w:val="00CA0E2D"/>
    <w:rsid w:val="00CB2A8A"/>
    <w:rsid w:val="00CB4D7B"/>
    <w:rsid w:val="00CD65FA"/>
    <w:rsid w:val="00CF3A6E"/>
    <w:rsid w:val="00CF4CA6"/>
    <w:rsid w:val="00D00816"/>
    <w:rsid w:val="00D02AE1"/>
    <w:rsid w:val="00D15F5E"/>
    <w:rsid w:val="00D2388C"/>
    <w:rsid w:val="00D330A0"/>
    <w:rsid w:val="00D34376"/>
    <w:rsid w:val="00D630C9"/>
    <w:rsid w:val="00D638F2"/>
    <w:rsid w:val="00D67C37"/>
    <w:rsid w:val="00D7404C"/>
    <w:rsid w:val="00DA1EFE"/>
    <w:rsid w:val="00DA26C4"/>
    <w:rsid w:val="00DA5C66"/>
    <w:rsid w:val="00DB16B8"/>
    <w:rsid w:val="00DC094B"/>
    <w:rsid w:val="00DE129C"/>
    <w:rsid w:val="00E025CA"/>
    <w:rsid w:val="00E16584"/>
    <w:rsid w:val="00E25C11"/>
    <w:rsid w:val="00E346A0"/>
    <w:rsid w:val="00E369D5"/>
    <w:rsid w:val="00E3749D"/>
    <w:rsid w:val="00E37645"/>
    <w:rsid w:val="00E4072B"/>
    <w:rsid w:val="00E52448"/>
    <w:rsid w:val="00E601EE"/>
    <w:rsid w:val="00E652F8"/>
    <w:rsid w:val="00E65750"/>
    <w:rsid w:val="00E81E0F"/>
    <w:rsid w:val="00E916D3"/>
    <w:rsid w:val="00E96179"/>
    <w:rsid w:val="00EB175C"/>
    <w:rsid w:val="00EB30D2"/>
    <w:rsid w:val="00EB6FF1"/>
    <w:rsid w:val="00EC1E45"/>
    <w:rsid w:val="00EC4EC8"/>
    <w:rsid w:val="00EC6F27"/>
    <w:rsid w:val="00ED4243"/>
    <w:rsid w:val="00ED4E44"/>
    <w:rsid w:val="00ED5CB7"/>
    <w:rsid w:val="00EE17B1"/>
    <w:rsid w:val="00EE7024"/>
    <w:rsid w:val="00F00C85"/>
    <w:rsid w:val="00F23230"/>
    <w:rsid w:val="00F2437F"/>
    <w:rsid w:val="00F463F7"/>
    <w:rsid w:val="00F53A96"/>
    <w:rsid w:val="00F71E4E"/>
    <w:rsid w:val="00F77877"/>
    <w:rsid w:val="00F90A29"/>
    <w:rsid w:val="00F93AB4"/>
    <w:rsid w:val="00FA6806"/>
    <w:rsid w:val="00FB7844"/>
    <w:rsid w:val="00FC6306"/>
    <w:rsid w:val="00FC7028"/>
    <w:rsid w:val="00FD0BB4"/>
    <w:rsid w:val="00FD67E6"/>
    <w:rsid w:val="00FE1D92"/>
    <w:rsid w:val="00FE3847"/>
    <w:rsid w:val="00FE3FBE"/>
    <w:rsid w:val="00FF0E00"/>
    <w:rsid w:val="00FF1CAA"/>
    <w:rsid w:val="00FF279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43C95"/>
    <w:pPr>
      <w:spacing w:after="200" w:line="276" w:lineRule="auto"/>
    </w:pPr>
    <w:rPr>
      <w:lang w:eastAsia="en-US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99"/>
    <w:rsid w:val="00E16584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99"/>
    <w:qFormat/>
    <w:rsid w:val="00AE1AB2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rsid w:val="00570EA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570EA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588227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8227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8227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8227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8227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819</TotalTime>
  <Pages>3</Pages>
  <Words>817</Words>
  <Characters>4657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НеЮрик</cp:lastModifiedBy>
  <cp:revision>282</cp:revision>
  <cp:lastPrinted>2019-09-10T10:13:00Z</cp:lastPrinted>
  <dcterms:created xsi:type="dcterms:W3CDTF">2015-08-11T14:01:00Z</dcterms:created>
  <dcterms:modified xsi:type="dcterms:W3CDTF">2024-09-22T07:26:00Z</dcterms:modified>
</cp:coreProperties>
</file>