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33" w:rsidRDefault="00B66D33" w:rsidP="008F0A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проекта в рамках реализации направления ДОУ  </w:t>
      </w:r>
    </w:p>
    <w:p w:rsidR="00B66D33" w:rsidRDefault="00B66D33" w:rsidP="008F0A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«Совершенствование системы профилактической, физкультурно-оздоровительной работы в ДОУ через внедрение в практику здоровьесберегающих технологий» </w:t>
      </w:r>
    </w:p>
    <w:p w:rsidR="00B66D33" w:rsidRDefault="00B66D33" w:rsidP="008F0A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8"/>
        <w:gridCol w:w="8601"/>
      </w:tblGrid>
      <w:tr w:rsidR="00B66D33" w:rsidRPr="000467DE" w:rsidTr="000078FE">
        <w:tc>
          <w:tcPr>
            <w:tcW w:w="2088" w:type="dxa"/>
          </w:tcPr>
          <w:p w:rsidR="00B66D33" w:rsidRPr="000467DE" w:rsidRDefault="00B66D33" w:rsidP="00627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Название собственного проекта группы</w:t>
            </w:r>
          </w:p>
        </w:tc>
        <w:tc>
          <w:tcPr>
            <w:tcW w:w="8601" w:type="dxa"/>
            <w:vAlign w:val="center"/>
          </w:tcPr>
          <w:p w:rsidR="00B66D33" w:rsidRPr="00264A0E" w:rsidRDefault="00B66D33" w:rsidP="00264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Дети, подъём! или Гимнастика</w:t>
            </w:r>
            <w:r w:rsidRPr="00264A0E">
              <w:rPr>
                <w:rFonts w:ascii="Times New Roman" w:hAnsi="Times New Roman"/>
                <w:b/>
                <w:sz w:val="28"/>
                <w:szCs w:val="28"/>
              </w:rPr>
              <w:t xml:space="preserve"> после дневного сна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Группа №</w:t>
            </w:r>
            <w:r w:rsidRPr="000467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1" w:type="dxa"/>
          </w:tcPr>
          <w:p w:rsidR="00B66D33" w:rsidRPr="00212667" w:rsidRDefault="00B66D33" w:rsidP="00212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26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 младшая группа</w:t>
            </w:r>
            <w:r w:rsidRPr="00212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8601" w:type="dxa"/>
          </w:tcPr>
          <w:p w:rsidR="00B66D33" w:rsidRPr="00212667" w:rsidRDefault="00B66D33" w:rsidP="00212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2667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627693" w:rsidRDefault="00B66D33" w:rsidP="00627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Ф.И.О. педагогов</w:t>
            </w:r>
          </w:p>
        </w:tc>
        <w:tc>
          <w:tcPr>
            <w:tcW w:w="8601" w:type="dxa"/>
          </w:tcPr>
          <w:p w:rsidR="00B66D33" w:rsidRPr="00212667" w:rsidRDefault="00B66D33" w:rsidP="00212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Мокеева Елена Владимировна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Сроки проведения проекта</w:t>
            </w:r>
          </w:p>
        </w:tc>
        <w:tc>
          <w:tcPr>
            <w:tcW w:w="8601" w:type="dxa"/>
          </w:tcPr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7DE">
              <w:rPr>
                <w:rFonts w:ascii="Times New Roman" w:hAnsi="Times New Roman"/>
                <w:sz w:val="28"/>
                <w:szCs w:val="28"/>
              </w:rPr>
              <w:t>01.10.2023 – 01.03.2024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8601" w:type="dxa"/>
          </w:tcPr>
          <w:p w:rsidR="00B66D33" w:rsidRPr="000467DE" w:rsidRDefault="00B66D33" w:rsidP="006276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7DE">
              <w:rPr>
                <w:rFonts w:ascii="Times New Roman" w:hAnsi="Times New Roman"/>
                <w:sz w:val="28"/>
                <w:szCs w:val="28"/>
              </w:rPr>
              <w:t>Среднесрочный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8601" w:type="dxa"/>
          </w:tcPr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7DE">
              <w:rPr>
                <w:rFonts w:ascii="Times New Roman" w:hAnsi="Times New Roman"/>
                <w:sz w:val="28"/>
                <w:szCs w:val="28"/>
              </w:rPr>
              <w:t xml:space="preserve">Подготовительный – с «01» октября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 xml:space="preserve">. по «01» декабря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7DE">
              <w:rPr>
                <w:rFonts w:ascii="Times New Roman" w:hAnsi="Times New Roman"/>
                <w:sz w:val="28"/>
                <w:szCs w:val="28"/>
              </w:rPr>
              <w:t xml:space="preserve">Основной (реализационный) – «01»декабря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 xml:space="preserve">. - «01» февраля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2024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sz w:val="28"/>
                <w:szCs w:val="28"/>
              </w:rPr>
              <w:t>Итоговый –</w:t>
            </w: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467DE">
              <w:rPr>
                <w:rFonts w:ascii="Times New Roman" w:hAnsi="Times New Roman"/>
                <w:sz w:val="28"/>
                <w:szCs w:val="28"/>
              </w:rPr>
              <w:t xml:space="preserve">с «01» февраля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2024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 xml:space="preserve">. по «01» марта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0467DE">
                <w:rPr>
                  <w:rFonts w:ascii="Times New Roman" w:hAnsi="Times New Roman"/>
                  <w:sz w:val="28"/>
                  <w:szCs w:val="28"/>
                </w:rPr>
                <w:t>2024 г</w:t>
              </w:r>
            </w:smartTag>
            <w:r w:rsidRPr="000467DE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8601" w:type="dxa"/>
          </w:tcPr>
          <w:p w:rsidR="00B66D33" w:rsidRPr="004F2E14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4F2E14">
              <w:rPr>
                <w:rFonts w:ascii="Times New Roman" w:hAnsi="Times New Roman"/>
                <w:sz w:val="28"/>
                <w:szCs w:val="28"/>
              </w:rPr>
              <w:t xml:space="preserve">Здоровье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 xml:space="preserve"> большой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>дар, без которого трудно сделать жизнь счастливой, интересной и долгой. Здорового реб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 xml:space="preserve">нка легче растить, учить и воспитывать. У него быстрее формируются необходимые умения и навыки. Он лучше приспосабливается к смене условий и адекватно воспринимает предъявленные к нему требования. Здоровье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 xml:space="preserve"> важнейшая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>предпосылка к формированию характера, развития воли, природных способностей.</w:t>
            </w:r>
          </w:p>
          <w:p w:rsidR="00B66D33" w:rsidRPr="00387319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>В настоящее время одной из важнейших задач, стоящих перед работниками детских учреждений, является сохранение здоровья детей в процессе воспитания и обучения. И формирование здорового образа жизни должно начинаться уже в детском саду. Вся жизнедеятельность ребёнка в дошкольном учреждении должна быть направлена на сохранение и укрепление его здоровья.</w:t>
            </w:r>
          </w:p>
          <w:p w:rsidR="00B66D33" w:rsidRPr="00387319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>Роль дневного сна в физическом и интеллектуальном развитии ребёнка трудно переоценить. Отдых в середине дня ему просто необходим. Однако, после дневного сна дети просыпаются вялыми, у них низкая работоспособность, так как мышечный тонус расслаблен. Все органы и системы (сердечно-сосудистая, дыхательная, нервная и т.д.) ещё не подготовлены к тем нагрузкам, которые предстоит преодолевать организму ребёнка в процессе деятельности вечером. Как же помочь проснуться детям в хорошем настроении и активно продолжать день? Для этого необходимо провести с детьми после тихого часа гимнастику после сна.</w:t>
            </w:r>
          </w:p>
          <w:p w:rsidR="00B66D33" w:rsidRPr="00387319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4F2E14">
              <w:rPr>
                <w:rFonts w:ascii="Times New Roman" w:hAnsi="Times New Roman"/>
                <w:sz w:val="28"/>
                <w:szCs w:val="28"/>
              </w:rPr>
              <w:t xml:space="preserve">Гимнастика после дневного сна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 xml:space="preserve"> это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2E14">
              <w:rPr>
                <w:rFonts w:ascii="Times New Roman" w:hAnsi="Times New Roman"/>
                <w:sz w:val="28"/>
                <w:szCs w:val="28"/>
              </w:rPr>
              <w:t>один из важнейших кирпичиков в становлении фундамента здоровья детей, укрепить который можно только при систематическом проведении.</w:t>
            </w:r>
          </w:p>
          <w:p w:rsidR="00B66D33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 xml:space="preserve">Гимнастика после дневного сна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 xml:space="preserve"> это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>комплекс мероприятий облегчающих переход от сна к бодрствованию, имеющая при правильном руководстве оздоровительный характер.</w:t>
            </w:r>
          </w:p>
          <w:p w:rsidR="00B66D33" w:rsidRPr="00387319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>Переход от состояния сна к состоянию бодрствования происходит постепенно. Сразу после пробуждения в нервной системе сохраняется преобладание тормозных процессов, у ребёнка снижена умственная и физическая работоспособность, практически все виды чувствительности, существенно понижена скорость реакций. Заторможенное состояние центральной нервной системы может сохраняться в течение нескольких десятков минут или даже нескольких часов. Это в большой степени зависит от качества сна и от степени общего утомления организма.</w:t>
            </w:r>
          </w:p>
          <w:p w:rsidR="00B66D33" w:rsidRDefault="00B66D33" w:rsidP="00591CBC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 xml:space="preserve">Столь длительный переход от состояния сна к состоянию бодрствования не только не удобен, но и вреден для здоровья детского организма, которому после пробуждения предъявляются психические и интеллектуальные нагрузки, когда нервная система еще не готова их воспринять. Поэтому чрезвычайно важны мероприятия, помогающие облегчить протекание процессов перехода к состоянию бодрствования после дневного сна. </w:t>
            </w:r>
          </w:p>
          <w:p w:rsidR="00B66D33" w:rsidRDefault="00B66D33" w:rsidP="0060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 xml:space="preserve">Бодрящая гимнастика помогает детскому организму проснуться, улучшает настроение, поднимает мышечный тонус. После хорошей гимнастики у детей исчезает чувство сонливости, вялости, слабости, повышается умственная и физическая работоспособность, активность, улучшается настроение и самочувствие ребёнка. Гимнастика после дневного сна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может 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>являт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также 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>закаливающей процедурой.</w:t>
            </w:r>
          </w:p>
          <w:p w:rsidR="00B66D33" w:rsidRDefault="00B66D33" w:rsidP="00923CC7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Гимнастика после дневного сна может содержать стихотворное сопровождение движений, элементы самомассажа, пальчиковой и дыхательной гимнастик. Для детей группы комбинированной направленности актуально применение на практике в непроизвольной и игровой форме элементов этих здоровьесберегающих технологий. </w:t>
            </w:r>
          </w:p>
          <w:p w:rsidR="00B66D33" w:rsidRPr="00FC3190" w:rsidRDefault="00B66D33" w:rsidP="00FC3190">
            <w:pPr>
              <w:spacing w:after="0" w:line="240" w:lineRule="auto"/>
              <w:ind w:firstLine="449"/>
              <w:rPr>
                <w:rFonts w:ascii="Times New Roman" w:hAnsi="Times New Roman"/>
                <w:sz w:val="28"/>
                <w:szCs w:val="28"/>
              </w:rPr>
            </w:pPr>
            <w:r w:rsidRPr="00387319">
              <w:rPr>
                <w:rFonts w:ascii="Times New Roman" w:hAnsi="Times New Roman"/>
                <w:sz w:val="28"/>
                <w:szCs w:val="28"/>
              </w:rPr>
              <w:t xml:space="preserve">Гимнастика после дневного сна для детей очень важна. Ведь с её помощью малыши не только восстанавливают тонус, но и учатся заботиться о своём здоровье. А сохранение и восстановление нормального самочувствия ребёнка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 xml:space="preserve"> одна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7319">
              <w:rPr>
                <w:rFonts w:ascii="Times New Roman" w:hAnsi="Times New Roman"/>
                <w:sz w:val="28"/>
                <w:szCs w:val="28"/>
              </w:rPr>
              <w:t>из основных задач его пребывания в дошкольном образовательном учреждении.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8601" w:type="dxa"/>
          </w:tcPr>
          <w:p w:rsidR="00B66D33" w:rsidRPr="00607FFA" w:rsidRDefault="00B66D33" w:rsidP="0060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1CBC">
              <w:rPr>
                <w:rFonts w:ascii="Times New Roman" w:hAnsi="Times New Roman"/>
                <w:sz w:val="28"/>
                <w:szCs w:val="28"/>
              </w:rPr>
              <w:t>Создание условий для укрепления и сохранения физического и психического здоровья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 второй половине дня после дневного сна</w:t>
            </w:r>
            <w:r w:rsidRPr="00591C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66D33" w:rsidRPr="000467DE" w:rsidTr="000078FE">
        <w:tc>
          <w:tcPr>
            <w:tcW w:w="10689" w:type="dxa"/>
            <w:gridSpan w:val="2"/>
          </w:tcPr>
          <w:p w:rsidR="00B66D33" w:rsidRPr="000467DE" w:rsidRDefault="00B66D33" w:rsidP="002D7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Задачи проекта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2D735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детей:</w:t>
            </w:r>
          </w:p>
        </w:tc>
        <w:tc>
          <w:tcPr>
            <w:tcW w:w="8601" w:type="dxa"/>
          </w:tcPr>
          <w:p w:rsidR="00B66D33" w:rsidRDefault="00B66D33" w:rsidP="00FD015E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D015E">
              <w:rPr>
                <w:rFonts w:ascii="Times New Roman" w:hAnsi="Times New Roman"/>
                <w:sz w:val="28"/>
                <w:szCs w:val="28"/>
              </w:rPr>
              <w:t>пособствовать формированию у детей положительных эмоций при выполнении гимнастики пробуждения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после дневного сна;</w:t>
            </w:r>
          </w:p>
          <w:p w:rsidR="00B66D33" w:rsidRDefault="00B66D33" w:rsidP="00FD015E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 для сохранения положительных</w:t>
            </w:r>
            <w:r w:rsidRPr="002D7358">
              <w:rPr>
                <w:rFonts w:ascii="Times New Roman" w:hAnsi="Times New Roman"/>
                <w:sz w:val="28"/>
                <w:szCs w:val="28"/>
              </w:rPr>
              <w:t xml:space="preserve"> эмоци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2D7358">
              <w:rPr>
                <w:rFonts w:ascii="Times New Roman" w:hAnsi="Times New Roman"/>
                <w:sz w:val="28"/>
                <w:szCs w:val="28"/>
              </w:rPr>
              <w:t xml:space="preserve"> при выполнении физических упражнений и прочих режимных моментов во второй половине дня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6D33" w:rsidRDefault="00B66D33" w:rsidP="00FD015E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условия для повышения</w:t>
            </w:r>
            <w:r w:rsidRPr="00FD015E">
              <w:rPr>
                <w:rFonts w:ascii="Times New Roman" w:hAnsi="Times New Roman"/>
                <w:sz w:val="28"/>
                <w:szCs w:val="28"/>
              </w:rPr>
              <w:t xml:space="preserve"> работоспособности детей, снижение утомляемости во второй половине дня и в конце недели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6D33" w:rsidRPr="00FD08FC" w:rsidRDefault="00B66D33" w:rsidP="00FD08FC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D015E">
              <w:rPr>
                <w:rFonts w:ascii="Times New Roman" w:hAnsi="Times New Roman"/>
                <w:sz w:val="28"/>
                <w:szCs w:val="28"/>
              </w:rPr>
              <w:t>оздавать условия для системат</w:t>
            </w:r>
            <w:r>
              <w:rPr>
                <w:rFonts w:ascii="Times New Roman" w:hAnsi="Times New Roman"/>
                <w:sz w:val="28"/>
                <w:szCs w:val="28"/>
              </w:rPr>
              <w:t>ического закаливания организма.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родителей:</w:t>
            </w:r>
          </w:p>
        </w:tc>
        <w:tc>
          <w:tcPr>
            <w:tcW w:w="8601" w:type="dxa"/>
          </w:tcPr>
          <w:p w:rsidR="00B66D33" w:rsidRPr="00D4231F" w:rsidRDefault="00B66D33" w:rsidP="003B6306">
            <w:pPr>
              <w:numPr>
                <w:ilvl w:val="0"/>
                <w:numId w:val="8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 повышению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 xml:space="preserve"> педагогическ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 xml:space="preserve"> компетентност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 xml:space="preserve"> родителей по вопросу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сохранения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укрепления здоровья реб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нка;</w:t>
            </w:r>
          </w:p>
          <w:p w:rsidR="00B66D33" w:rsidRDefault="00B66D33" w:rsidP="00CA09BF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76E06">
              <w:rPr>
                <w:rFonts w:ascii="Times New Roman" w:hAnsi="Times New Roman"/>
                <w:sz w:val="28"/>
                <w:szCs w:val="28"/>
              </w:rPr>
              <w:t>ривлечь родителей к совместным усилиям по оздоровлению детского организма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6D33" w:rsidRPr="00D4231F" w:rsidRDefault="00B66D33" w:rsidP="00CA09BF">
            <w:pPr>
              <w:numPr>
                <w:ilvl w:val="0"/>
                <w:numId w:val="5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1191A">
              <w:rPr>
                <w:rFonts w:ascii="Times New Roman" w:hAnsi="Times New Roman"/>
                <w:sz w:val="28"/>
                <w:szCs w:val="28"/>
              </w:rPr>
              <w:t xml:space="preserve">пособствовать поддержанию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семейных </w:t>
            </w:r>
            <w:r w:rsidRPr="0021191A">
              <w:rPr>
                <w:rFonts w:ascii="Times New Roman" w:hAnsi="Times New Roman"/>
                <w:sz w:val="28"/>
                <w:szCs w:val="28"/>
              </w:rPr>
              <w:t>традици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в сохранении </w:t>
            </w:r>
            <w:r w:rsidRPr="00194EB8">
              <w:rPr>
                <w:rFonts w:ascii="Times New Roman" w:hAnsi="Times New Roman"/>
                <w:sz w:val="28"/>
                <w:szCs w:val="28"/>
              </w:rPr>
              <w:t>здорового образа жизни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педагогов:</w:t>
            </w:r>
          </w:p>
        </w:tc>
        <w:tc>
          <w:tcPr>
            <w:tcW w:w="8601" w:type="dxa"/>
          </w:tcPr>
          <w:p w:rsidR="00B66D33" w:rsidRDefault="00B66D33" w:rsidP="002D7358">
            <w:pPr>
              <w:numPr>
                <w:ilvl w:val="0"/>
                <w:numId w:val="7"/>
              </w:numPr>
              <w:tabs>
                <w:tab w:val="clear" w:pos="72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расширить знания о такой технологии </w:t>
            </w:r>
            <w:r w:rsidRPr="006E30ED">
              <w:rPr>
                <w:rFonts w:ascii="Times New Roman" w:hAnsi="Times New Roman"/>
                <w:sz w:val="28"/>
                <w:szCs w:val="28"/>
              </w:rPr>
              <w:t>сохранения и стимулирования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гимнастике после сна, методике проведения гимнастики после сна с детьми младшей группы (возраст детей 3-4 года);</w:t>
            </w:r>
          </w:p>
          <w:p w:rsidR="00B66D33" w:rsidRPr="005E6D94" w:rsidRDefault="00B66D33" w:rsidP="002D7358">
            <w:pPr>
              <w:numPr>
                <w:ilvl w:val="0"/>
                <w:numId w:val="7"/>
              </w:numPr>
              <w:tabs>
                <w:tab w:val="clear" w:pos="72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E6D94">
              <w:rPr>
                <w:rFonts w:ascii="Times New Roman" w:hAnsi="Times New Roman"/>
                <w:sz w:val="28"/>
                <w:szCs w:val="28"/>
              </w:rPr>
              <w:t xml:space="preserve">организовать работу с детьми по </w:t>
            </w:r>
            <w:r>
              <w:rPr>
                <w:rFonts w:ascii="Times New Roman" w:hAnsi="Times New Roman"/>
                <w:sz w:val="28"/>
                <w:szCs w:val="28"/>
              </w:rPr>
              <w:t>внедрению данной здоровьесберегающей технологии</w:t>
            </w:r>
            <w:r w:rsidRPr="005E6D9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6D33" w:rsidRDefault="00B66D33" w:rsidP="002D7358">
            <w:pPr>
              <w:numPr>
                <w:ilvl w:val="0"/>
                <w:numId w:val="6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E6D94">
              <w:rPr>
                <w:rFonts w:ascii="Times New Roman" w:hAnsi="Times New Roman"/>
                <w:sz w:val="28"/>
                <w:szCs w:val="28"/>
              </w:rPr>
              <w:t>разработать к</w:t>
            </w:r>
            <w:r>
              <w:rPr>
                <w:rFonts w:ascii="Times New Roman" w:hAnsi="Times New Roman"/>
                <w:sz w:val="28"/>
                <w:szCs w:val="28"/>
              </w:rPr>
              <w:t>артотеку упражнений гимнастики после дневного сна для проведения с детьми в младшей группе (возраст детей 3-4 года)</w:t>
            </w:r>
            <w:r w:rsidRPr="005E6D9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66D33" w:rsidRPr="005E6D94" w:rsidRDefault="00B66D33" w:rsidP="002D7358">
            <w:pPr>
              <w:numPr>
                <w:ilvl w:val="0"/>
                <w:numId w:val="6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E6D94">
              <w:rPr>
                <w:rFonts w:ascii="Times New Roman" w:hAnsi="Times New Roman"/>
                <w:sz w:val="28"/>
                <w:szCs w:val="28"/>
              </w:rPr>
              <w:t xml:space="preserve">разработать тематические консультации для </w:t>
            </w:r>
            <w:r>
              <w:rPr>
                <w:rFonts w:ascii="Times New Roman" w:hAnsi="Times New Roman"/>
                <w:sz w:val="28"/>
                <w:szCs w:val="28"/>
              </w:rPr>
              <w:t>педагогов;</w:t>
            </w:r>
          </w:p>
          <w:p w:rsidR="00B66D33" w:rsidRPr="005E6D94" w:rsidRDefault="00B66D33" w:rsidP="002D7358">
            <w:pPr>
              <w:numPr>
                <w:ilvl w:val="0"/>
                <w:numId w:val="6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E6D94">
              <w:rPr>
                <w:rFonts w:ascii="Times New Roman" w:hAnsi="Times New Roman"/>
                <w:sz w:val="28"/>
                <w:szCs w:val="28"/>
              </w:rPr>
              <w:t>разработать тематические консультации для родителей, привлечь их к участию в деятельности группы, стать активным участником и положительным примером для своего ребёнка;</w:t>
            </w:r>
          </w:p>
          <w:p w:rsidR="00B66D33" w:rsidRPr="005E6D94" w:rsidRDefault="00B66D33" w:rsidP="006E30ED">
            <w:pPr>
              <w:numPr>
                <w:ilvl w:val="0"/>
                <w:numId w:val="26"/>
              </w:numPr>
              <w:tabs>
                <w:tab w:val="clear" w:pos="2226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5E6D94">
              <w:rPr>
                <w:rFonts w:ascii="Times New Roman" w:hAnsi="Times New Roman"/>
                <w:sz w:val="28"/>
                <w:szCs w:val="28"/>
              </w:rPr>
              <w:t>систематизировать материал по теме проекта, использовать его в дальнейшей работе с детьми.</w:t>
            </w:r>
          </w:p>
        </w:tc>
      </w:tr>
      <w:tr w:rsidR="00B66D33" w:rsidRPr="000467DE" w:rsidTr="000078FE">
        <w:tc>
          <w:tcPr>
            <w:tcW w:w="10689" w:type="dxa"/>
            <w:gridSpan w:val="2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Ожидаемые результаты проекта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Для детей</w:t>
            </w:r>
          </w:p>
        </w:tc>
        <w:tc>
          <w:tcPr>
            <w:tcW w:w="8601" w:type="dxa"/>
          </w:tcPr>
          <w:p w:rsidR="00B66D33" w:rsidRPr="00466364" w:rsidRDefault="00B66D33" w:rsidP="001649B1">
            <w:pPr>
              <w:numPr>
                <w:ilvl w:val="0"/>
                <w:numId w:val="9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66364">
              <w:rPr>
                <w:rFonts w:ascii="Times New Roman" w:hAnsi="Times New Roman"/>
                <w:sz w:val="28"/>
                <w:szCs w:val="28"/>
              </w:rPr>
              <w:t>созданы условия для комфортного пробуждения после дневного сна, появилось бодрое настроение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6D33" w:rsidRPr="00466364" w:rsidRDefault="00B66D33" w:rsidP="001649B1">
            <w:pPr>
              <w:numPr>
                <w:ilvl w:val="0"/>
                <w:numId w:val="9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66364">
              <w:rPr>
                <w:rFonts w:ascii="Times New Roman" w:hAnsi="Times New Roman"/>
                <w:sz w:val="28"/>
                <w:szCs w:val="28"/>
              </w:rPr>
              <w:t>повышен интерес и потребность детей к данной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6D33" w:rsidRDefault="00B66D33" w:rsidP="001649B1">
            <w:pPr>
              <w:numPr>
                <w:ilvl w:val="0"/>
                <w:numId w:val="9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66364">
              <w:rPr>
                <w:rFonts w:ascii="Times New Roman" w:hAnsi="Times New Roman"/>
                <w:sz w:val="28"/>
                <w:szCs w:val="28"/>
              </w:rPr>
              <w:t>повышение дисциплины детей</w:t>
            </w:r>
            <w:r>
              <w:rPr>
                <w:rFonts w:ascii="Times New Roman" w:hAnsi="Times New Roman"/>
                <w:sz w:val="28"/>
                <w:szCs w:val="28"/>
              </w:rPr>
              <w:t>, развитие речи, внимания, памяти,</w:t>
            </w:r>
          </w:p>
          <w:p w:rsidR="00B66D33" w:rsidRPr="00CA4C01" w:rsidRDefault="00B66D33" w:rsidP="000078FE">
            <w:pPr>
              <w:numPr>
                <w:ilvl w:val="0"/>
                <w:numId w:val="9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заложен фундамент для формирования первоначальных основ здорового образа жизни, привычки к соблюдению режима, потребности в физических упражнениях и играх.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8601" w:type="dxa"/>
          </w:tcPr>
          <w:p w:rsidR="00B66D33" w:rsidRPr="00FA429D" w:rsidRDefault="00B66D33" w:rsidP="002D7358">
            <w:pPr>
              <w:pStyle w:val="ListParagraph"/>
              <w:numPr>
                <w:ilvl w:val="0"/>
                <w:numId w:val="10"/>
              </w:numPr>
              <w:tabs>
                <w:tab w:val="clear" w:pos="1260"/>
                <w:tab w:val="left" w:pos="339"/>
              </w:tabs>
              <w:ind w:left="0" w:right="122" w:firstLine="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сформирована</w:t>
            </w:r>
            <w:r>
              <w:rPr>
                <w:spacing w:val="1"/>
                <w:sz w:val="28"/>
              </w:rPr>
              <w:t xml:space="preserve"> осознанная потребность в поддержании и сохранении здорового образа жизни детей и родителей,</w:t>
            </w:r>
          </w:p>
          <w:p w:rsidR="00B66D33" w:rsidRPr="005E6D94" w:rsidRDefault="00B66D33" w:rsidP="000078FE">
            <w:pPr>
              <w:numPr>
                <w:ilvl w:val="0"/>
                <w:numId w:val="10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повышена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 xml:space="preserve"> педагогическ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 xml:space="preserve"> компетентност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по вопросу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сохранения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укрепления здоровья реб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3B6306">
              <w:rPr>
                <w:rFonts w:ascii="Times New Roman" w:hAnsi="Times New Roman"/>
                <w:sz w:val="28"/>
                <w:szCs w:val="28"/>
              </w:rPr>
              <w:t>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Для педагогов</w:t>
            </w:r>
          </w:p>
        </w:tc>
        <w:tc>
          <w:tcPr>
            <w:tcW w:w="8601" w:type="dxa"/>
          </w:tcPr>
          <w:p w:rsidR="00B66D33" w:rsidRDefault="00B66D33" w:rsidP="002D7358">
            <w:pPr>
              <w:numPr>
                <w:ilvl w:val="0"/>
                <w:numId w:val="11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03BB">
              <w:rPr>
                <w:rFonts w:ascii="Times New Roman" w:hAnsi="Times New Roman"/>
                <w:sz w:val="28"/>
                <w:szCs w:val="28"/>
              </w:rPr>
              <w:t>пополнение дидактического материала по теме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6D33" w:rsidRDefault="00B66D33" w:rsidP="002D7358">
            <w:pPr>
              <w:numPr>
                <w:ilvl w:val="0"/>
                <w:numId w:val="11"/>
              </w:numPr>
              <w:tabs>
                <w:tab w:val="clear" w:pos="1260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новых форм работы,</w:t>
            </w:r>
          </w:p>
          <w:p w:rsidR="00B66D33" w:rsidRPr="005E6D94" w:rsidRDefault="00B66D33" w:rsidP="00C14CA3">
            <w:pPr>
              <w:numPr>
                <w:ilvl w:val="0"/>
                <w:numId w:val="7"/>
              </w:numPr>
              <w:tabs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педагогического опыта.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Продукты проекта</w:t>
            </w:r>
          </w:p>
        </w:tc>
        <w:tc>
          <w:tcPr>
            <w:tcW w:w="8601" w:type="dxa"/>
          </w:tcPr>
          <w:p w:rsidR="00B66D33" w:rsidRDefault="00B66D33" w:rsidP="00591CBC">
            <w:pPr>
              <w:numPr>
                <w:ilvl w:val="0"/>
                <w:numId w:val="3"/>
              </w:numPr>
              <w:tabs>
                <w:tab w:val="clear" w:pos="2226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591CBC">
              <w:rPr>
                <w:rFonts w:ascii="Times New Roman" w:hAnsi="Times New Roman"/>
                <w:sz w:val="28"/>
                <w:szCs w:val="28"/>
              </w:rPr>
              <w:t>ртотек</w:t>
            </w:r>
            <w:r>
              <w:rPr>
                <w:rFonts w:ascii="Times New Roman" w:hAnsi="Times New Roman"/>
                <w:sz w:val="28"/>
                <w:szCs w:val="28"/>
              </w:rPr>
              <w:t>а гимнастики пробуждения в младшей группе</w:t>
            </w:r>
          </w:p>
          <w:p w:rsidR="00B66D33" w:rsidRDefault="00B66D33" w:rsidP="00591CBC">
            <w:pPr>
              <w:numPr>
                <w:ilvl w:val="0"/>
                <w:numId w:val="3"/>
              </w:numPr>
              <w:tabs>
                <w:tab w:val="clear" w:pos="2226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91CBC">
              <w:rPr>
                <w:rFonts w:ascii="Times New Roman" w:hAnsi="Times New Roman"/>
                <w:sz w:val="28"/>
                <w:szCs w:val="28"/>
              </w:rPr>
              <w:t>консультаци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591CBC">
              <w:rPr>
                <w:rFonts w:ascii="Times New Roman" w:hAnsi="Times New Roman"/>
                <w:sz w:val="28"/>
                <w:szCs w:val="28"/>
              </w:rPr>
              <w:t xml:space="preserve"> для родителей</w:t>
            </w:r>
          </w:p>
          <w:p w:rsidR="00B66D33" w:rsidRPr="00591CBC" w:rsidRDefault="00B66D33" w:rsidP="00607FFA">
            <w:pPr>
              <w:numPr>
                <w:ilvl w:val="0"/>
                <w:numId w:val="3"/>
              </w:numPr>
              <w:tabs>
                <w:tab w:val="clear" w:pos="2226"/>
                <w:tab w:val="num" w:pos="3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для педагогов</w:t>
            </w:r>
          </w:p>
        </w:tc>
      </w:tr>
      <w:tr w:rsidR="00B66D33" w:rsidRPr="000467DE" w:rsidTr="000078FE">
        <w:tc>
          <w:tcPr>
            <w:tcW w:w="208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Практический выход, дата</w:t>
            </w:r>
          </w:p>
        </w:tc>
        <w:tc>
          <w:tcPr>
            <w:tcW w:w="8601" w:type="dxa"/>
          </w:tcPr>
          <w:p w:rsidR="00B66D33" w:rsidRPr="00607FFA" w:rsidRDefault="00B66D33" w:rsidP="0060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п</w:t>
            </w:r>
            <w:r w:rsidRPr="00591CBC">
              <w:rPr>
                <w:rFonts w:ascii="Times New Roman" w:hAnsi="Times New Roman"/>
                <w:sz w:val="28"/>
                <w:szCs w:val="28"/>
              </w:rPr>
              <w:t xml:space="preserve">оказ </w:t>
            </w:r>
            <w:r>
              <w:rPr>
                <w:rFonts w:ascii="Times New Roman" w:hAnsi="Times New Roman"/>
                <w:sz w:val="28"/>
                <w:szCs w:val="28"/>
              </w:rPr>
              <w:t>режимного момента гимнастики после сна с детьми младшей группы воспитателям ДОУ (февраль 2024 года)</w:t>
            </w:r>
          </w:p>
        </w:tc>
      </w:tr>
    </w:tbl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6D33" w:rsidRDefault="00B66D33" w:rsidP="00CD7F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проекта</w:t>
      </w:r>
    </w:p>
    <w:p w:rsidR="00B66D33" w:rsidRDefault="00B66D33" w:rsidP="00CD7F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8"/>
        <w:gridCol w:w="4620"/>
        <w:gridCol w:w="3740"/>
        <w:gridCol w:w="1760"/>
      </w:tblGrid>
      <w:tr w:rsidR="00B66D33" w:rsidRPr="000467DE" w:rsidTr="000078FE">
        <w:trPr>
          <w:trHeight w:val="874"/>
        </w:trPr>
        <w:tc>
          <w:tcPr>
            <w:tcW w:w="548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0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Виды работ и мероприятия</w:t>
            </w:r>
          </w:p>
        </w:tc>
        <w:tc>
          <w:tcPr>
            <w:tcW w:w="3740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</w:t>
            </w:r>
          </w:p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(промежуточный, итоговый)</w:t>
            </w:r>
          </w:p>
        </w:tc>
        <w:tc>
          <w:tcPr>
            <w:tcW w:w="1760" w:type="dxa"/>
          </w:tcPr>
          <w:p w:rsidR="00B66D33" w:rsidRPr="000467DE" w:rsidRDefault="00B66D33" w:rsidP="000467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67DE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631338" w:rsidRDefault="00B66D33" w:rsidP="00466F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1338">
              <w:rPr>
                <w:rFonts w:ascii="Times New Roman" w:hAnsi="Times New Roman"/>
                <w:sz w:val="28"/>
                <w:szCs w:val="28"/>
              </w:rPr>
              <w:t>Определение целей и задач проекта, составление плана мероприятий</w:t>
            </w:r>
          </w:p>
        </w:tc>
        <w:tc>
          <w:tcPr>
            <w:tcW w:w="3740" w:type="dxa"/>
          </w:tcPr>
          <w:p w:rsidR="00B66D33" w:rsidRPr="00B87913" w:rsidRDefault="00B66D33" w:rsidP="00466F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7913">
              <w:rPr>
                <w:rFonts w:ascii="Times New Roman" w:hAnsi="Times New Roman"/>
                <w:sz w:val="28"/>
                <w:szCs w:val="28"/>
              </w:rPr>
              <w:t>Цели и задачи поставлены,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план мероприятий составлен</w:t>
            </w:r>
          </w:p>
        </w:tc>
        <w:tc>
          <w:tcPr>
            <w:tcW w:w="1760" w:type="dxa"/>
          </w:tcPr>
          <w:p w:rsidR="00B66D33" w:rsidRPr="00724C4F" w:rsidRDefault="00B66D33" w:rsidP="00466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C4F">
              <w:rPr>
                <w:rFonts w:ascii="Times New Roman" w:hAnsi="Times New Roman"/>
                <w:sz w:val="28"/>
                <w:szCs w:val="28"/>
              </w:rPr>
              <w:t>01.10.202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- 30.1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D178DD" w:rsidRDefault="00B66D33" w:rsidP="00466F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1338">
              <w:rPr>
                <w:rFonts w:ascii="Times New Roman" w:hAnsi="Times New Roman"/>
                <w:sz w:val="28"/>
                <w:szCs w:val="28"/>
              </w:rPr>
              <w:t>Сбор информационного материала</w:t>
            </w:r>
          </w:p>
        </w:tc>
        <w:tc>
          <w:tcPr>
            <w:tcW w:w="3740" w:type="dxa"/>
          </w:tcPr>
          <w:p w:rsidR="00B66D33" w:rsidRPr="005E6D94" w:rsidRDefault="00B66D33" w:rsidP="00466F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66D33" w:rsidRPr="00724C4F" w:rsidRDefault="00B66D33" w:rsidP="00466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C4F">
              <w:rPr>
                <w:rFonts w:ascii="Times New Roman" w:hAnsi="Times New Roman"/>
                <w:sz w:val="28"/>
                <w:szCs w:val="28"/>
              </w:rPr>
              <w:t>01.10.202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- 30.1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D178DD" w:rsidRDefault="00B66D33" w:rsidP="00466F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необходимого оборудования (ковриков, музыки)</w:t>
            </w:r>
          </w:p>
        </w:tc>
        <w:tc>
          <w:tcPr>
            <w:tcW w:w="3740" w:type="dxa"/>
          </w:tcPr>
          <w:p w:rsidR="00B66D33" w:rsidRPr="000078FE" w:rsidRDefault="00B66D33" w:rsidP="00466F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78FE">
              <w:rPr>
                <w:rFonts w:ascii="Times New Roman" w:hAnsi="Times New Roman"/>
                <w:sz w:val="28"/>
                <w:szCs w:val="28"/>
              </w:rPr>
              <w:t>Подобран</w:t>
            </w:r>
            <w:r>
              <w:rPr>
                <w:rFonts w:ascii="Times New Roman" w:hAnsi="Times New Roman"/>
                <w:sz w:val="28"/>
                <w:szCs w:val="28"/>
              </w:rPr>
              <w:t>о музыкальное сопровождение, некоторые музыкальные гимнастики после сна.</w:t>
            </w:r>
          </w:p>
        </w:tc>
        <w:tc>
          <w:tcPr>
            <w:tcW w:w="1760" w:type="dxa"/>
          </w:tcPr>
          <w:p w:rsidR="00B66D33" w:rsidRPr="00724C4F" w:rsidRDefault="00B66D33" w:rsidP="00466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4C4F">
              <w:rPr>
                <w:rFonts w:ascii="Times New Roman" w:hAnsi="Times New Roman"/>
                <w:sz w:val="28"/>
                <w:szCs w:val="28"/>
              </w:rPr>
              <w:t>01.10.202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- 30.1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9B1">
              <w:rPr>
                <w:rFonts w:ascii="Times New Roman" w:hAnsi="Times New Roman"/>
                <w:sz w:val="28"/>
                <w:szCs w:val="28"/>
              </w:rPr>
              <w:t xml:space="preserve">Ознакомление родителей </w:t>
            </w:r>
            <w:r>
              <w:rPr>
                <w:rFonts w:ascii="Times New Roman" w:hAnsi="Times New Roman"/>
                <w:sz w:val="28"/>
                <w:szCs w:val="28"/>
              </w:rPr>
              <w:t>с проектом, привлечение к активному участию</w:t>
            </w:r>
          </w:p>
        </w:tc>
        <w:tc>
          <w:tcPr>
            <w:tcW w:w="3740" w:type="dxa"/>
          </w:tcPr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4C4F">
              <w:rPr>
                <w:rFonts w:ascii="Times New Roman" w:hAnsi="Times New Roman"/>
                <w:sz w:val="28"/>
                <w:szCs w:val="28"/>
              </w:rPr>
              <w:t>01.10.202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- 30.1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4C4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649B1">
              <w:rPr>
                <w:rFonts w:ascii="Times New Roman" w:hAnsi="Times New Roman"/>
                <w:sz w:val="28"/>
                <w:szCs w:val="28"/>
              </w:rPr>
              <w:t>Разработ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1649B1">
              <w:rPr>
                <w:rFonts w:ascii="Times New Roman" w:hAnsi="Times New Roman"/>
                <w:sz w:val="28"/>
                <w:szCs w:val="28"/>
              </w:rPr>
              <w:t>а комплекс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649B1">
              <w:rPr>
                <w:rFonts w:ascii="Times New Roman" w:hAnsi="Times New Roman"/>
                <w:sz w:val="28"/>
                <w:szCs w:val="28"/>
              </w:rPr>
              <w:t xml:space="preserve"> гимнастики после дневного сна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 младшей группы (возраст детей 3-4 года)</w:t>
            </w:r>
          </w:p>
        </w:tc>
        <w:tc>
          <w:tcPr>
            <w:tcW w:w="3740" w:type="dxa"/>
          </w:tcPr>
          <w:p w:rsidR="00B66D33" w:rsidRPr="009300B6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Картотека гимнастики пробуждения после дневного сна в стихах.</w:t>
            </w:r>
            <w:r w:rsidRPr="009300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</w:tcPr>
          <w:p w:rsidR="00B66D33" w:rsidRPr="004B2D1D" w:rsidRDefault="00B66D33" w:rsidP="004B2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D1D">
              <w:rPr>
                <w:rFonts w:ascii="Times New Roman" w:hAnsi="Times New Roman"/>
                <w:sz w:val="28"/>
                <w:szCs w:val="28"/>
              </w:rPr>
              <w:t>30.10.2023 – 31.01.2024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родителей «Дети, подъём!»</w:t>
            </w:r>
          </w:p>
        </w:tc>
        <w:tc>
          <w:tcPr>
            <w:tcW w:w="3740" w:type="dxa"/>
          </w:tcPr>
          <w:p w:rsidR="00B66D33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AF2"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55AF2">
              <w:rPr>
                <w:rFonts w:ascii="Times New Roman" w:hAnsi="Times New Roman"/>
                <w:sz w:val="28"/>
                <w:szCs w:val="28"/>
              </w:rPr>
              <w:t>Дети, подъём!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hyperlink r:id="rId5" w:history="1">
              <w:r w:rsidRPr="00A104BE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https://site.new-gi.ru/item/4747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. Родителям в чате группы предоставлена ссылка на консультацию.</w:t>
            </w:r>
          </w:p>
          <w:p w:rsidR="00B66D33" w:rsidRPr="00A55AF2" w:rsidRDefault="00B66D33" w:rsidP="000467DE">
            <w:pPr>
              <w:spacing w:after="0" w:line="240" w:lineRule="auto"/>
            </w:pPr>
            <w:r w:rsidRPr="00DF794E">
              <w:rPr>
                <w:rFonts w:ascii="Times New Roman" w:hAnsi="Times New Roman"/>
                <w:sz w:val="28"/>
                <w:szCs w:val="28"/>
              </w:rPr>
              <w:t xml:space="preserve">Консультация выставлена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24.01.2024 на персональном сайте Е.В.Мокеевой </w:t>
            </w:r>
            <w:hyperlink r:id="rId6" w:history="1">
              <w:r w:rsidRPr="001756BC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https://site.new-gi.ru/users/1564</w:t>
              </w:r>
            </w:hyperlink>
          </w:p>
        </w:tc>
        <w:tc>
          <w:tcPr>
            <w:tcW w:w="1760" w:type="dxa"/>
          </w:tcPr>
          <w:p w:rsidR="00B66D33" w:rsidRPr="004B2D1D" w:rsidRDefault="00B66D33" w:rsidP="004B2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D1D">
              <w:rPr>
                <w:rFonts w:ascii="Times New Roman" w:hAnsi="Times New Roman"/>
                <w:sz w:val="28"/>
                <w:szCs w:val="28"/>
              </w:rPr>
              <w:t>01.12.2023 – 29.02.2024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для педагогов «Гимнастика после дневного сна»</w:t>
            </w:r>
          </w:p>
        </w:tc>
        <w:tc>
          <w:tcPr>
            <w:tcW w:w="3740" w:type="dxa"/>
          </w:tcPr>
          <w:p w:rsidR="00B66D33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для педагогов «Гимнастика после дневного сна» </w:t>
            </w:r>
            <w:hyperlink r:id="rId7" w:history="1">
              <w:r w:rsidRPr="00A55AF2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https://site.new-gi.ru/item/4748</w:t>
              </w:r>
            </w:hyperlink>
          </w:p>
          <w:p w:rsidR="00B66D33" w:rsidRPr="00A55AF2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794E">
              <w:rPr>
                <w:rFonts w:ascii="Times New Roman" w:hAnsi="Times New Roman"/>
                <w:sz w:val="28"/>
                <w:szCs w:val="28"/>
              </w:rPr>
              <w:t xml:space="preserve">Консультация выставлена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24.01.2024 на персональном сайте Е.В.Мокеевой </w:t>
            </w:r>
            <w:hyperlink r:id="rId8" w:history="1">
              <w:r w:rsidRPr="001756BC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https://site.new-gi.ru/users/1564</w:t>
              </w:r>
            </w:hyperlink>
          </w:p>
        </w:tc>
        <w:tc>
          <w:tcPr>
            <w:tcW w:w="1760" w:type="dxa"/>
          </w:tcPr>
          <w:p w:rsidR="00B66D33" w:rsidRPr="004B2D1D" w:rsidRDefault="00B66D33" w:rsidP="004B2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D1D">
              <w:rPr>
                <w:rFonts w:ascii="Times New Roman" w:hAnsi="Times New Roman"/>
                <w:sz w:val="28"/>
                <w:szCs w:val="28"/>
              </w:rPr>
              <w:t>01.01.2024 – 01.03.2024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показ гимнастики после сна педагогам ДОУ</w:t>
            </w:r>
          </w:p>
        </w:tc>
        <w:tc>
          <w:tcPr>
            <w:tcW w:w="3740" w:type="dxa"/>
          </w:tcPr>
          <w:p w:rsidR="00B66D33" w:rsidRPr="000467DE" w:rsidRDefault="00B66D33" w:rsidP="00046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B66D33" w:rsidRPr="004B2D1D" w:rsidRDefault="00B66D33" w:rsidP="004B2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D1D">
              <w:rPr>
                <w:rFonts w:ascii="Times New Roman" w:hAnsi="Times New Roman"/>
                <w:sz w:val="28"/>
                <w:szCs w:val="28"/>
              </w:rPr>
              <w:t>01.02.2024 – 29.02.2024</w:t>
            </w:r>
          </w:p>
        </w:tc>
      </w:tr>
      <w:tr w:rsidR="00B66D33" w:rsidRPr="000467DE" w:rsidTr="00607FFA">
        <w:trPr>
          <w:trHeight w:val="472"/>
        </w:trPr>
        <w:tc>
          <w:tcPr>
            <w:tcW w:w="548" w:type="dxa"/>
          </w:tcPr>
          <w:p w:rsidR="00B66D33" w:rsidRPr="000467DE" w:rsidRDefault="00B66D33" w:rsidP="00607FFA">
            <w:pPr>
              <w:numPr>
                <w:ilvl w:val="0"/>
                <w:numId w:val="4"/>
              </w:numPr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20" w:type="dxa"/>
          </w:tcPr>
          <w:p w:rsidR="00B66D33" w:rsidRPr="001649B1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опыта работы педагогам ДОУ</w:t>
            </w:r>
          </w:p>
        </w:tc>
        <w:tc>
          <w:tcPr>
            <w:tcW w:w="3740" w:type="dxa"/>
          </w:tcPr>
          <w:p w:rsidR="00B66D33" w:rsidRPr="00F01290" w:rsidRDefault="00B66D33" w:rsidP="00046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00B6"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формате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F012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1760" w:type="dxa"/>
          </w:tcPr>
          <w:p w:rsidR="00B66D33" w:rsidRPr="004B2D1D" w:rsidRDefault="00B66D33" w:rsidP="004B2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D1D">
              <w:rPr>
                <w:rFonts w:ascii="Times New Roman" w:hAnsi="Times New Roman"/>
                <w:sz w:val="28"/>
                <w:szCs w:val="28"/>
              </w:rPr>
              <w:t>01.03.2024 – 31.03.2024</w:t>
            </w:r>
          </w:p>
        </w:tc>
      </w:tr>
    </w:tbl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</w:p>
    <w:p w:rsidR="00B66D33" w:rsidRDefault="00B66D33" w:rsidP="00CD7F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 w:rsidR="00B66D33" w:rsidRDefault="00B66D33" w:rsidP="00F01290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Презентация проекта в формате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F0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</w:p>
    <w:p w:rsidR="00B66D33" w:rsidRDefault="00B66D33" w:rsidP="00F01290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гимнастики пробуждения после дневного сна в стихах,</w:t>
      </w:r>
    </w:p>
    <w:p w:rsidR="00B66D33" w:rsidRDefault="00B66D33" w:rsidP="00F01290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 w:rsidRPr="00A55AF2">
        <w:rPr>
          <w:rFonts w:ascii="Times New Roman" w:hAnsi="Times New Roman"/>
          <w:sz w:val="28"/>
          <w:szCs w:val="28"/>
        </w:rPr>
        <w:t xml:space="preserve">Консультация для родителей </w:t>
      </w:r>
      <w:r>
        <w:rPr>
          <w:rFonts w:ascii="Times New Roman" w:hAnsi="Times New Roman"/>
          <w:sz w:val="28"/>
          <w:szCs w:val="28"/>
        </w:rPr>
        <w:t>«</w:t>
      </w:r>
      <w:r w:rsidRPr="00A55AF2">
        <w:rPr>
          <w:rFonts w:ascii="Times New Roman" w:hAnsi="Times New Roman"/>
          <w:sz w:val="28"/>
          <w:szCs w:val="28"/>
        </w:rPr>
        <w:t>Дети, подъём!</w:t>
      </w:r>
      <w:r>
        <w:rPr>
          <w:rFonts w:ascii="Times New Roman" w:hAnsi="Times New Roman"/>
          <w:sz w:val="28"/>
          <w:szCs w:val="28"/>
        </w:rPr>
        <w:t>»,</w:t>
      </w:r>
    </w:p>
    <w:p w:rsidR="00B66D33" w:rsidRDefault="00B66D33" w:rsidP="00F01290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Консультация для педагогов «Гимнастика после дневного сна»,</w:t>
      </w:r>
    </w:p>
    <w:p w:rsidR="00B66D33" w:rsidRDefault="00B66D33" w:rsidP="00F01290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музыкального сопровождения (без слов),</w:t>
      </w:r>
    </w:p>
    <w:p w:rsidR="00B66D33" w:rsidRPr="00F01290" w:rsidRDefault="00B66D33" w:rsidP="00CD7F85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Подборка гимнастики после дневного сна с музыкальным сопровождением </w:t>
      </w:r>
      <w:hyperlink r:id="rId9" w:history="1">
        <w:r w:rsidRPr="003A2B99">
          <w:rPr>
            <w:rStyle w:val="Hyperlink"/>
            <w:rFonts w:ascii="Times New Roman" w:hAnsi="Times New Roman"/>
            <w:sz w:val="24"/>
            <w:szCs w:val="24"/>
          </w:rPr>
          <w:t>https://site.new-gi.ru/item/4903</w:t>
        </w:r>
      </w:hyperlink>
      <w:r>
        <w:rPr>
          <w:rFonts w:ascii="Times New Roman" w:hAnsi="Times New Roman"/>
          <w:sz w:val="28"/>
          <w:szCs w:val="28"/>
        </w:rPr>
        <w:t>.</w:t>
      </w:r>
    </w:p>
    <w:sectPr w:rsidR="00B66D33" w:rsidRPr="00F01290" w:rsidSect="00CD7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4859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2F4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47A7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709C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FA38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9E8B3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A2E5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9ED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E8B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2D04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27741"/>
    <w:multiLevelType w:val="multilevel"/>
    <w:tmpl w:val="ABB256F0"/>
    <w:lvl w:ilvl="0">
      <w:start w:val="1"/>
      <w:numFmt w:val="bullet"/>
      <w:lvlText w:val="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3B7D22"/>
    <w:multiLevelType w:val="hybridMultilevel"/>
    <w:tmpl w:val="ABB256F0"/>
    <w:lvl w:ilvl="0" w:tplc="325C4B0C">
      <w:start w:val="1"/>
      <w:numFmt w:val="bullet"/>
      <w:lvlText w:val="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EE61A8"/>
    <w:multiLevelType w:val="multilevel"/>
    <w:tmpl w:val="4828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33C3782"/>
    <w:multiLevelType w:val="hybridMultilevel"/>
    <w:tmpl w:val="57829E40"/>
    <w:lvl w:ilvl="0" w:tplc="1EC6DF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EE74C2"/>
    <w:multiLevelType w:val="hybridMultilevel"/>
    <w:tmpl w:val="0B4CD220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370DAB"/>
    <w:multiLevelType w:val="hybridMultilevel"/>
    <w:tmpl w:val="01D6D5DA"/>
    <w:lvl w:ilvl="0" w:tplc="8202F31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010586"/>
    <w:multiLevelType w:val="hybridMultilevel"/>
    <w:tmpl w:val="40FC7E36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F60F5"/>
    <w:multiLevelType w:val="hybridMultilevel"/>
    <w:tmpl w:val="D1368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7B7A22"/>
    <w:multiLevelType w:val="hybridMultilevel"/>
    <w:tmpl w:val="9BF2FED2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B63B93"/>
    <w:multiLevelType w:val="hybridMultilevel"/>
    <w:tmpl w:val="64CEA806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C13AE0"/>
    <w:multiLevelType w:val="multilevel"/>
    <w:tmpl w:val="ABB256F0"/>
    <w:lvl w:ilvl="0">
      <w:start w:val="1"/>
      <w:numFmt w:val="bullet"/>
      <w:lvlText w:val="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C42167"/>
    <w:multiLevelType w:val="hybridMultilevel"/>
    <w:tmpl w:val="F48AFEE0"/>
    <w:lvl w:ilvl="0" w:tplc="96F24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95430E"/>
    <w:multiLevelType w:val="multilevel"/>
    <w:tmpl w:val="7C6CD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3F14060"/>
    <w:multiLevelType w:val="hybridMultilevel"/>
    <w:tmpl w:val="00AC33EC"/>
    <w:lvl w:ilvl="0" w:tplc="5C5EFE5A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C827B3"/>
    <w:multiLevelType w:val="multilevel"/>
    <w:tmpl w:val="8ADE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F44C09"/>
    <w:multiLevelType w:val="hybridMultilevel"/>
    <w:tmpl w:val="707E2B74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F163D93"/>
    <w:multiLevelType w:val="hybridMultilevel"/>
    <w:tmpl w:val="07188A72"/>
    <w:lvl w:ilvl="0" w:tplc="1EC6DFC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23"/>
  </w:num>
  <w:num w:numId="4">
    <w:abstractNumId w:val="21"/>
  </w:num>
  <w:num w:numId="5">
    <w:abstractNumId w:val="14"/>
  </w:num>
  <w:num w:numId="6">
    <w:abstractNumId w:val="18"/>
  </w:num>
  <w:num w:numId="7">
    <w:abstractNumId w:val="13"/>
  </w:num>
  <w:num w:numId="8">
    <w:abstractNumId w:val="19"/>
  </w:num>
  <w:num w:numId="9">
    <w:abstractNumId w:val="26"/>
  </w:num>
  <w:num w:numId="10">
    <w:abstractNumId w:val="25"/>
  </w:num>
  <w:num w:numId="11">
    <w:abstractNumId w:val="16"/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2"/>
  </w:num>
  <w:num w:numId="24">
    <w:abstractNumId w:val="24"/>
  </w:num>
  <w:num w:numId="25">
    <w:abstractNumId w:val="10"/>
  </w:num>
  <w:num w:numId="26">
    <w:abstractNumId w:val="1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F85"/>
    <w:rsid w:val="000078FE"/>
    <w:rsid w:val="0004576D"/>
    <w:rsid w:val="000467DE"/>
    <w:rsid w:val="000C0F98"/>
    <w:rsid w:val="000C134D"/>
    <w:rsid w:val="001649B1"/>
    <w:rsid w:val="001756BC"/>
    <w:rsid w:val="00194EB8"/>
    <w:rsid w:val="0021191A"/>
    <w:rsid w:val="00212667"/>
    <w:rsid w:val="00264A0E"/>
    <w:rsid w:val="00290C36"/>
    <w:rsid w:val="002B6C9C"/>
    <w:rsid w:val="002D03BB"/>
    <w:rsid w:val="002D7358"/>
    <w:rsid w:val="003264A9"/>
    <w:rsid w:val="0036463A"/>
    <w:rsid w:val="003850F2"/>
    <w:rsid w:val="00387319"/>
    <w:rsid w:val="003A2B99"/>
    <w:rsid w:val="003B6306"/>
    <w:rsid w:val="003D0FED"/>
    <w:rsid w:val="004208CC"/>
    <w:rsid w:val="00466364"/>
    <w:rsid w:val="00466F3B"/>
    <w:rsid w:val="004A17B6"/>
    <w:rsid w:val="004A3250"/>
    <w:rsid w:val="004B2D1D"/>
    <w:rsid w:val="004F2E14"/>
    <w:rsid w:val="00591CBC"/>
    <w:rsid w:val="005E5248"/>
    <w:rsid w:val="005E6D94"/>
    <w:rsid w:val="0060216F"/>
    <w:rsid w:val="00607FFA"/>
    <w:rsid w:val="00627693"/>
    <w:rsid w:val="00631338"/>
    <w:rsid w:val="00636104"/>
    <w:rsid w:val="00650122"/>
    <w:rsid w:val="00656B42"/>
    <w:rsid w:val="006E30ED"/>
    <w:rsid w:val="007054BA"/>
    <w:rsid w:val="00713CB2"/>
    <w:rsid w:val="00714690"/>
    <w:rsid w:val="00724C4F"/>
    <w:rsid w:val="007A36D4"/>
    <w:rsid w:val="007D0DCA"/>
    <w:rsid w:val="007D66B9"/>
    <w:rsid w:val="00825213"/>
    <w:rsid w:val="00842962"/>
    <w:rsid w:val="008F0AF4"/>
    <w:rsid w:val="008F6A25"/>
    <w:rsid w:val="00923CC7"/>
    <w:rsid w:val="009300B6"/>
    <w:rsid w:val="00933FEF"/>
    <w:rsid w:val="0094700B"/>
    <w:rsid w:val="009715B1"/>
    <w:rsid w:val="009F6B64"/>
    <w:rsid w:val="00A104BE"/>
    <w:rsid w:val="00A15FF9"/>
    <w:rsid w:val="00A325A4"/>
    <w:rsid w:val="00A553B1"/>
    <w:rsid w:val="00A55AF2"/>
    <w:rsid w:val="00A65CE3"/>
    <w:rsid w:val="00A76941"/>
    <w:rsid w:val="00AF5672"/>
    <w:rsid w:val="00B02C7F"/>
    <w:rsid w:val="00B17AE7"/>
    <w:rsid w:val="00B66D33"/>
    <w:rsid w:val="00B76E06"/>
    <w:rsid w:val="00B87913"/>
    <w:rsid w:val="00BE3864"/>
    <w:rsid w:val="00C03F27"/>
    <w:rsid w:val="00C14CA3"/>
    <w:rsid w:val="00C83B36"/>
    <w:rsid w:val="00CA09BF"/>
    <w:rsid w:val="00CA4C01"/>
    <w:rsid w:val="00CD58C8"/>
    <w:rsid w:val="00CD6888"/>
    <w:rsid w:val="00CD7F85"/>
    <w:rsid w:val="00CF7ABC"/>
    <w:rsid w:val="00D178DD"/>
    <w:rsid w:val="00D40385"/>
    <w:rsid w:val="00D4231F"/>
    <w:rsid w:val="00DB7378"/>
    <w:rsid w:val="00DD5395"/>
    <w:rsid w:val="00DF794E"/>
    <w:rsid w:val="00E21C60"/>
    <w:rsid w:val="00E76A00"/>
    <w:rsid w:val="00EB66D5"/>
    <w:rsid w:val="00EF0D2F"/>
    <w:rsid w:val="00EF175D"/>
    <w:rsid w:val="00F01290"/>
    <w:rsid w:val="00FA429D"/>
    <w:rsid w:val="00FC3190"/>
    <w:rsid w:val="00FD015E"/>
    <w:rsid w:val="00FD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C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D7F8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F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6B6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2D7358"/>
    <w:pPr>
      <w:widowControl w:val="0"/>
      <w:autoSpaceDE w:val="0"/>
      <w:autoSpaceDN w:val="0"/>
      <w:spacing w:after="0" w:line="240" w:lineRule="auto"/>
      <w:ind w:left="1400" w:hanging="380"/>
    </w:pPr>
    <w:rPr>
      <w:rFonts w:ascii="Times New Roman" w:hAnsi="Times New Roman"/>
      <w:lang w:eastAsia="en-US"/>
    </w:rPr>
  </w:style>
  <w:style w:type="paragraph" w:styleId="NormalWeb">
    <w:name w:val="Normal (Web)"/>
    <w:basedOn w:val="Normal"/>
    <w:uiPriority w:val="99"/>
    <w:rsid w:val="001649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55A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1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new-gi.ru/users/1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.new-gi.ru/item/47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.new-gi.ru/users/1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te.new-gi.ru/item/47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te.new-gi.ru/item/4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565</TotalTime>
  <Pages>5</Pages>
  <Words>1354</Words>
  <Characters>7724</Characters>
  <Application>Microsoft Office Outlook</Application>
  <DocSecurity>0</DocSecurity>
  <Lines>0</Lines>
  <Paragraphs>0</Paragraphs>
  <ScaleCrop>false</ScaleCrop>
  <Company>RaLLy-Xp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</dc:creator>
  <cp:keywords/>
  <dc:description/>
  <cp:lastModifiedBy>НеЮрик</cp:lastModifiedBy>
  <cp:revision>24</cp:revision>
  <cp:lastPrinted>2023-12-08T07:51:00Z</cp:lastPrinted>
  <dcterms:created xsi:type="dcterms:W3CDTF">2014-01-15T07:30:00Z</dcterms:created>
  <dcterms:modified xsi:type="dcterms:W3CDTF">2024-04-14T08:30:00Z</dcterms:modified>
</cp:coreProperties>
</file>