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92" w:rsidRPr="00570EA0" w:rsidRDefault="00B03692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Перспективный план организации РППС </w:t>
      </w:r>
    </w:p>
    <w:p w:rsidR="00B03692" w:rsidRPr="00570EA0" w:rsidRDefault="00B03692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младшей </w:t>
      </w:r>
      <w:r w:rsidRPr="000F48AD">
        <w:rPr>
          <w:rFonts w:ascii="Times New Roman" w:hAnsi="Times New Roman"/>
          <w:b/>
          <w:bCs/>
          <w:iCs/>
          <w:sz w:val="28"/>
          <w:szCs w:val="28"/>
        </w:rPr>
        <w:t xml:space="preserve">группе  № 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</w:p>
    <w:p w:rsidR="00B03692" w:rsidRPr="00570EA0" w:rsidRDefault="00B03692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>МДОУ «Детский сад № 75» на 20</w:t>
      </w:r>
      <w:r>
        <w:rPr>
          <w:rFonts w:ascii="Times New Roman" w:hAnsi="Times New Roman"/>
          <w:b/>
          <w:bCs/>
          <w:iCs/>
          <w:sz w:val="28"/>
          <w:szCs w:val="28"/>
        </w:rPr>
        <w:t>23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– 202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  <w:bookmarkStart w:id="0" w:name="_GoBack"/>
      <w:bookmarkEnd w:id="0"/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 учебный год</w:t>
      </w:r>
    </w:p>
    <w:p w:rsidR="00B03692" w:rsidRPr="00B67A2F" w:rsidRDefault="00B03692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Воспитатели: Мокеева Е.В.</w:t>
      </w:r>
    </w:p>
    <w:p w:rsidR="00B03692" w:rsidRDefault="00B03692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B03692" w:rsidRPr="00B67A2F" w:rsidRDefault="00B03692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Цель:</w:t>
      </w:r>
      <w:r w:rsidRPr="00B67A2F">
        <w:rPr>
          <w:rFonts w:ascii="Times New Roman" w:hAnsi="Times New Roman"/>
          <w:bCs/>
          <w:sz w:val="24"/>
          <w:szCs w:val="24"/>
        </w:rPr>
        <w:t xml:space="preserve"> приведение РППС группы в соответствие требованиям ФГОС ДО, ОП ДОУ и возрасту детей (возраст детей 3-4 года)</w:t>
      </w:r>
      <w:r w:rsidRPr="00B67A2F">
        <w:rPr>
          <w:rFonts w:ascii="Times New Roman" w:hAnsi="Times New Roman"/>
          <w:sz w:val="24"/>
          <w:szCs w:val="24"/>
        </w:rPr>
        <w:t>.</w:t>
      </w:r>
    </w:p>
    <w:p w:rsidR="00B03692" w:rsidRPr="00B67A2F" w:rsidRDefault="00B03692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Задачи:</w:t>
      </w:r>
    </w:p>
    <w:p w:rsidR="00B03692" w:rsidRDefault="00B03692" w:rsidP="00B67A2F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уголок эмоционального развития</w:t>
      </w:r>
      <w:r w:rsidRPr="00503FE5">
        <w:rPr>
          <w:rFonts w:ascii="Times New Roman" w:hAnsi="Times New Roman"/>
          <w:sz w:val="24"/>
          <w:szCs w:val="24"/>
        </w:rPr>
        <w:t>;</w:t>
      </w:r>
    </w:p>
    <w:p w:rsidR="00B03692" w:rsidRDefault="00B03692" w:rsidP="00B67A2F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пополнение уголка Природы материалами, дидактическими играми по разным временам года;</w:t>
      </w:r>
    </w:p>
    <w:p w:rsidR="00B03692" w:rsidRDefault="00B03692" w:rsidP="005C2B88">
      <w:pPr>
        <w:numPr>
          <w:ilvl w:val="0"/>
          <w:numId w:val="12"/>
        </w:numPr>
        <w:tabs>
          <w:tab w:val="clear" w:pos="720"/>
          <w:tab w:val="num" w:pos="770"/>
        </w:tabs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пополнение книжного уголка поэтапными схемами-картинками для самостоятельного пересказа русских народных сказок, альбомом «Иллюстрации из русских народных сказок»;  </w:t>
      </w:r>
    </w:p>
    <w:p w:rsidR="00B03692" w:rsidRDefault="00B03692" w:rsidP="00B67A2F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ПДД новыми атрибутами, макетами;</w:t>
      </w:r>
    </w:p>
    <w:p w:rsidR="00B03692" w:rsidRDefault="00B03692" w:rsidP="00B67A2F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театральный уголок масками разных героев русских народных сказок;</w:t>
      </w:r>
    </w:p>
    <w:p w:rsidR="00B03692" w:rsidRPr="00503FE5" w:rsidRDefault="00B03692" w:rsidP="00B67A2F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обновить уголок родного края новыми материалами, атрибутами;  </w:t>
      </w:r>
    </w:p>
    <w:p w:rsidR="00B03692" w:rsidRDefault="00B03692" w:rsidP="00B67A2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обновить картотеки по всем направлениям в соответствии с возрастом детей (возраст детей </w:t>
      </w:r>
      <w:r>
        <w:rPr>
          <w:rFonts w:ascii="Times New Roman" w:hAnsi="Times New Roman"/>
          <w:sz w:val="24"/>
          <w:szCs w:val="24"/>
        </w:rPr>
        <w:t>3-4 года);</w:t>
      </w:r>
    </w:p>
    <w:p w:rsidR="00B03692" w:rsidRPr="005F3C78" w:rsidRDefault="00B03692" w:rsidP="00B67A2F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приобрести или сделать своими руками достаточное количество полифункциональных предметов, в том числе предметов-заместителей.</w:t>
      </w:r>
    </w:p>
    <w:p w:rsidR="00B03692" w:rsidRPr="00B67A2F" w:rsidRDefault="00B03692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5"/>
        <w:gridCol w:w="8311"/>
        <w:gridCol w:w="1766"/>
      </w:tblGrid>
      <w:tr w:rsidR="00B03692" w:rsidRPr="003E1F7C" w:rsidTr="00D2388C">
        <w:trPr>
          <w:trHeight w:val="298"/>
        </w:trPr>
        <w:tc>
          <w:tcPr>
            <w:tcW w:w="5605" w:type="dxa"/>
          </w:tcPr>
          <w:p w:rsidR="00B03692" w:rsidRPr="00D2388C" w:rsidRDefault="00B03692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анализа развития РППС в группе </w:t>
            </w:r>
          </w:p>
        </w:tc>
        <w:tc>
          <w:tcPr>
            <w:tcW w:w="8311" w:type="dxa"/>
          </w:tcPr>
          <w:p w:rsidR="00B03692" w:rsidRPr="00D2388C" w:rsidRDefault="00B03692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>Планируемые направления развития РППС</w:t>
            </w:r>
          </w:p>
        </w:tc>
        <w:tc>
          <w:tcPr>
            <w:tcW w:w="1766" w:type="dxa"/>
          </w:tcPr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3E1F7C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 w:val="restart"/>
          </w:tcPr>
          <w:p w:rsidR="00B03692" w:rsidRPr="00503FE5" w:rsidRDefault="00B03692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При аудите РППС на начало 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учебного года были выявлены недостатки и недоработки в организации РППС группы:</w:t>
            </w:r>
          </w:p>
          <w:p w:rsidR="00B03692" w:rsidRPr="00503FE5" w:rsidRDefault="00B03692" w:rsidP="00B67A2F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      </w:r>
          </w:p>
          <w:p w:rsidR="00B03692" w:rsidRDefault="00B03692" w:rsidP="00B67A2F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Имеется недостаточное количество полифункциональных предметов, в том числе предметов-заместителей.</w:t>
            </w:r>
          </w:p>
          <w:p w:rsidR="00B03692" w:rsidRPr="00503FE5" w:rsidRDefault="00B03692" w:rsidP="00B67A2F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определены места для  размещения творческих работ детей самими детьми</w:t>
            </w:r>
          </w:p>
          <w:p w:rsidR="00B03692" w:rsidRPr="00503FE5" w:rsidRDefault="00B03692" w:rsidP="00B67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3692" w:rsidRPr="00503FE5" w:rsidRDefault="00B03692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По результатам анализа на начало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организация РППС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младшей 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группе соответствует ФГОС ДО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высок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ий уровень) (насыщенность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трансформируемость пространства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79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%,</w:t>
            </w:r>
            <w:r w:rsidRPr="000602CC">
              <w:rPr>
                <w:sz w:val="24"/>
                <w:szCs w:val="24"/>
              </w:rPr>
              <w:t xml:space="preserve"> п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олифункциональность РППС и материалов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 вариативность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доступность РППС – 100%, безопасность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%).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B03692" w:rsidRPr="00D2388C" w:rsidRDefault="00B03692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Проведение анализа РППС в группе, подведение итогов по результатам анализа.</w:t>
            </w:r>
          </w:p>
          <w:p w:rsidR="00B03692" w:rsidRDefault="00B03692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бновить картотеки по всем направлениям в соответствии с возрастом детей (возраст детей </w:t>
            </w:r>
            <w:r>
              <w:rPr>
                <w:rFonts w:ascii="Times New Roman" w:hAnsi="Times New Roman"/>
                <w:sz w:val="24"/>
                <w:szCs w:val="24"/>
              </w:rPr>
              <w:t>3-4 года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03692" w:rsidRPr="00D2388C" w:rsidRDefault="00B03692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Наведение порядка на участк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группы (в цветниках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сбор семян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мини-огороде – сбор урожая).</w:t>
            </w:r>
          </w:p>
          <w:p w:rsidR="00B03692" w:rsidRPr="00D2388C" w:rsidRDefault="00B03692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Пополнение стенда для родителей консультацией и новой информацией на сентябрь месяц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B03692" w:rsidRDefault="00B03692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уголка «Наши именинники»</w:t>
            </w:r>
          </w:p>
          <w:p w:rsidR="00B03692" w:rsidRPr="00D2388C" w:rsidRDefault="00B03692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 уголка Природы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материалами, дидактическими играми 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по теме «Осень»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Default="00B03692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родного края фотоальбомом «Наш детский сад», «Достопримечательности города Ярославля».</w:t>
            </w:r>
          </w:p>
          <w:p w:rsidR="00B03692" w:rsidRDefault="00B03692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театрального уголка масками на голову героев сказки «Кот, петух и лиса»</w:t>
            </w:r>
          </w:p>
          <w:p w:rsidR="00B03692" w:rsidRPr="00DA1EFE" w:rsidRDefault="00B03692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октябрь месяц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B03692" w:rsidRDefault="00B03692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Обновление и пополнение новыми материалами центра ПДД.</w:t>
            </w:r>
          </w:p>
          <w:p w:rsidR="00B03692" w:rsidRDefault="00B03692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эмоционального развития 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фотоальбом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или выставк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семейных фотографий «Моя семья»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картотекой «Эмоции», дидактическими играми «Хорошо-плохо».</w:t>
            </w:r>
          </w:p>
          <w:p w:rsidR="00B03692" w:rsidRPr="00DA1EFE" w:rsidRDefault="00B03692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ябрь месяц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B03692" w:rsidRDefault="00B03692" w:rsidP="005C2B88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«Зима»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фотоальбомом «Наши домашние животные».</w:t>
            </w:r>
          </w:p>
          <w:p w:rsidR="00B03692" w:rsidRDefault="00B03692" w:rsidP="005C2B88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театрального уголка масками на голову героев сказки «Колобок».</w:t>
            </w:r>
          </w:p>
          <w:p w:rsidR="00B03692" w:rsidRPr="00FE3847" w:rsidRDefault="00B03692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книжного уголка </w:t>
            </w:r>
            <w:r>
              <w:rPr>
                <w:rFonts w:ascii="Times New Roman" w:hAnsi="Times New Roman"/>
                <w:sz w:val="24"/>
                <w:szCs w:val="24"/>
              </w:rPr>
              <w:t>альбомом «Иллюстрации из русских народных сказок».</w:t>
            </w:r>
          </w:p>
          <w:p w:rsidR="00B03692" w:rsidRDefault="00B03692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Pr="00FE3847" w:rsidRDefault="00B03692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декабрь месяц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3E1F7C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B03692" w:rsidRPr="00FE3847" w:rsidRDefault="00B03692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эмоционального развития 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фотоальбом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ом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или выставк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рисунков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«Мо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 друзья</w:t>
            </w: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Pr="00DC094B" w:rsidRDefault="00B03692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в уголке Природы макета «Ферма».</w:t>
            </w:r>
          </w:p>
          <w:p w:rsidR="00B03692" w:rsidRPr="00FE3847" w:rsidRDefault="00B03692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книжного уголка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поэтапными схемами-картинками для самостоятельного пересказа русских народных сказок.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03692" w:rsidRPr="00FE3847" w:rsidRDefault="00B03692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(продолжение)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Pr="003E1F7C" w:rsidRDefault="00B03692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янва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рь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FE3847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B03692" w:rsidRDefault="00B03692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уголка родного края альбомом «Наша армия», фотоальбомом «Мой папа/дедушка в армии».</w:t>
            </w:r>
          </w:p>
          <w:p w:rsidR="00B03692" w:rsidRDefault="00B03692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Создание в уголке Природы макета «Дикие животные зимой».</w:t>
            </w:r>
          </w:p>
          <w:p w:rsidR="00B03692" w:rsidRDefault="00B03692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театрального уголка масками на голову героев сказки «Репка»</w:t>
            </w:r>
          </w:p>
          <w:p w:rsidR="00B03692" w:rsidRDefault="00B03692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 (продолжение).</w:t>
            </w:r>
          </w:p>
          <w:p w:rsidR="00B03692" w:rsidRPr="00FE3847" w:rsidRDefault="00B03692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 месяц.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FE3847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B03692" w:rsidRPr="003F6EE2" w:rsidRDefault="00B03692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 по теме 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«Весна»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Default="00B03692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театрального уголка масками на голову героев сказки «Теремок».</w:t>
            </w:r>
          </w:p>
          <w:p w:rsidR="00B03692" w:rsidRDefault="00B03692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родного края альбомом «Мамина работа».</w:t>
            </w:r>
          </w:p>
          <w:p w:rsidR="00B03692" w:rsidRDefault="00B03692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уголка Природы альбомом «Деревья вокруг нас» и 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коллекци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«Листья деревьев»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Pr="00FE3847" w:rsidRDefault="00B03692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март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FE3847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B03692" w:rsidRDefault="00B03692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родного края фотоальбомом «Наша семья на фоне достопримечательностей Ярославля».</w:t>
            </w:r>
          </w:p>
          <w:p w:rsidR="00B03692" w:rsidRDefault="00B03692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Природы дидактическими материалами о космосе.</w:t>
            </w:r>
          </w:p>
          <w:p w:rsidR="00B03692" w:rsidRDefault="00B03692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Оборудование уголка родного края</w:t>
            </w:r>
            <w:r w:rsidRPr="007F4986">
              <w:rPr>
                <w:rFonts w:ascii="Times New Roman" w:hAnsi="Times New Roman"/>
                <w:bCs/>
                <w:sz w:val="24"/>
                <w:szCs w:val="24"/>
              </w:rPr>
              <w:t xml:space="preserve"> разнообразными атрибутами и материалами: подбор дидактических материалов ко дню Победы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Pr="00FE3847" w:rsidRDefault="00B03692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FE3847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B03692" w:rsidRDefault="00B03692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32E79">
              <w:rPr>
                <w:rFonts w:ascii="Times New Roman" w:hAnsi="Times New Roman"/>
                <w:bCs/>
                <w:sz w:val="24"/>
                <w:szCs w:val="24"/>
              </w:rPr>
              <w:t>Проведение аудита РППС в группе, подведение итогов по результатам аудита</w:t>
            </w:r>
          </w:p>
          <w:p w:rsidR="00B03692" w:rsidRDefault="00B03692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весенний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(высадка рассады овощей, цветов).</w:t>
            </w:r>
          </w:p>
          <w:p w:rsidR="00B03692" w:rsidRPr="00FE3847" w:rsidRDefault="00B03692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03692" w:rsidRPr="003E1F7C" w:rsidTr="003E1F7C">
        <w:trPr>
          <w:trHeight w:val="609"/>
        </w:trPr>
        <w:tc>
          <w:tcPr>
            <w:tcW w:w="5605" w:type="dxa"/>
            <w:vMerge/>
          </w:tcPr>
          <w:p w:rsidR="00B03692" w:rsidRPr="00FE3847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B03692" w:rsidRPr="00DC094B" w:rsidRDefault="00B03692" w:rsidP="00DC094B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 по теме 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Лето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природными материалами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03692" w:rsidRDefault="00B03692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</w:t>
            </w: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рганизация мини-огорода, цветников (продолжение)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B03692" w:rsidRPr="00FE3847" w:rsidRDefault="00B03692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летний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Летний период</w:t>
            </w:r>
          </w:p>
          <w:p w:rsidR="00B03692" w:rsidRPr="00DA1EFE" w:rsidRDefault="00B03692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03692" w:rsidRPr="00F53A96" w:rsidRDefault="00B03692" w:rsidP="00FE3847">
      <w:pPr>
        <w:pStyle w:val="ListParagraph"/>
        <w:tabs>
          <w:tab w:val="left" w:pos="979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B03692" w:rsidRPr="00F53A96" w:rsidSect="00D02A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2497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7043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8E39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424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4A35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F82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682D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66A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BAF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3CE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F6EA9"/>
    <w:multiLevelType w:val="hybridMultilevel"/>
    <w:tmpl w:val="1E9A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8E978C0"/>
    <w:multiLevelType w:val="hybridMultilevel"/>
    <w:tmpl w:val="2CC60B2E"/>
    <w:lvl w:ilvl="0" w:tplc="4B380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421139"/>
    <w:multiLevelType w:val="hybridMultilevel"/>
    <w:tmpl w:val="CD6C5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463B9E"/>
    <w:multiLevelType w:val="hybridMultilevel"/>
    <w:tmpl w:val="D5F80196"/>
    <w:lvl w:ilvl="0" w:tplc="398657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7A462B"/>
    <w:multiLevelType w:val="hybridMultilevel"/>
    <w:tmpl w:val="601A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A03E4"/>
    <w:multiLevelType w:val="hybridMultilevel"/>
    <w:tmpl w:val="B24801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22420828"/>
    <w:multiLevelType w:val="hybridMultilevel"/>
    <w:tmpl w:val="6BD40F7C"/>
    <w:lvl w:ilvl="0" w:tplc="398657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895F64"/>
    <w:multiLevelType w:val="hybridMultilevel"/>
    <w:tmpl w:val="147A02F6"/>
    <w:lvl w:ilvl="0" w:tplc="EC900A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08791D"/>
    <w:multiLevelType w:val="hybridMultilevel"/>
    <w:tmpl w:val="2014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40155B2"/>
    <w:multiLevelType w:val="hybridMultilevel"/>
    <w:tmpl w:val="BDB09D68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8974A0"/>
    <w:multiLevelType w:val="hybridMultilevel"/>
    <w:tmpl w:val="1F60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E37B72"/>
    <w:multiLevelType w:val="hybridMultilevel"/>
    <w:tmpl w:val="380228B2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22">
    <w:nsid w:val="4F954865"/>
    <w:multiLevelType w:val="hybridMultilevel"/>
    <w:tmpl w:val="42A05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8CE2C1B"/>
    <w:multiLevelType w:val="hybridMultilevel"/>
    <w:tmpl w:val="699C15B6"/>
    <w:lvl w:ilvl="0" w:tplc="503E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FC37B9"/>
    <w:multiLevelType w:val="hybridMultilevel"/>
    <w:tmpl w:val="03CE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3AF6C83"/>
    <w:multiLevelType w:val="hybridMultilevel"/>
    <w:tmpl w:val="576A0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1"/>
  </w:num>
  <w:num w:numId="14">
    <w:abstractNumId w:val="11"/>
  </w:num>
  <w:num w:numId="15">
    <w:abstractNumId w:val="14"/>
  </w:num>
  <w:num w:numId="16">
    <w:abstractNumId w:val="10"/>
  </w:num>
  <w:num w:numId="17">
    <w:abstractNumId w:val="19"/>
  </w:num>
  <w:num w:numId="18">
    <w:abstractNumId w:val="22"/>
  </w:num>
  <w:num w:numId="19">
    <w:abstractNumId w:val="16"/>
  </w:num>
  <w:num w:numId="20">
    <w:abstractNumId w:val="17"/>
  </w:num>
  <w:num w:numId="21">
    <w:abstractNumId w:val="18"/>
  </w:num>
  <w:num w:numId="22">
    <w:abstractNumId w:val="15"/>
  </w:num>
  <w:num w:numId="23">
    <w:abstractNumId w:val="25"/>
  </w:num>
  <w:num w:numId="24">
    <w:abstractNumId w:val="12"/>
  </w:num>
  <w:num w:numId="25">
    <w:abstractNumId w:val="24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584"/>
    <w:rsid w:val="00007136"/>
    <w:rsid w:val="00013E1D"/>
    <w:rsid w:val="000205B1"/>
    <w:rsid w:val="000224F0"/>
    <w:rsid w:val="00025956"/>
    <w:rsid w:val="00032E79"/>
    <w:rsid w:val="000344B9"/>
    <w:rsid w:val="0004454B"/>
    <w:rsid w:val="000450F5"/>
    <w:rsid w:val="000602CC"/>
    <w:rsid w:val="000768E7"/>
    <w:rsid w:val="00087964"/>
    <w:rsid w:val="000A05D2"/>
    <w:rsid w:val="000A1BE3"/>
    <w:rsid w:val="000A1E77"/>
    <w:rsid w:val="000A23F6"/>
    <w:rsid w:val="000A51B6"/>
    <w:rsid w:val="000B505C"/>
    <w:rsid w:val="000C2ED9"/>
    <w:rsid w:val="000F32A3"/>
    <w:rsid w:val="000F42F3"/>
    <w:rsid w:val="000F48AD"/>
    <w:rsid w:val="000F56D5"/>
    <w:rsid w:val="00107A32"/>
    <w:rsid w:val="00132AA4"/>
    <w:rsid w:val="00133104"/>
    <w:rsid w:val="001427B8"/>
    <w:rsid w:val="0015020D"/>
    <w:rsid w:val="00170385"/>
    <w:rsid w:val="0017340F"/>
    <w:rsid w:val="001741EF"/>
    <w:rsid w:val="001B3D49"/>
    <w:rsid w:val="001B6250"/>
    <w:rsid w:val="001B7FA9"/>
    <w:rsid w:val="001C70D3"/>
    <w:rsid w:val="001D5DE1"/>
    <w:rsid w:val="001E4294"/>
    <w:rsid w:val="001E475F"/>
    <w:rsid w:val="001F0D01"/>
    <w:rsid w:val="001F40AA"/>
    <w:rsid w:val="001F5AEB"/>
    <w:rsid w:val="00217BFC"/>
    <w:rsid w:val="0022526F"/>
    <w:rsid w:val="00235D00"/>
    <w:rsid w:val="00244F61"/>
    <w:rsid w:val="00283A35"/>
    <w:rsid w:val="00285E3D"/>
    <w:rsid w:val="00290111"/>
    <w:rsid w:val="002949E7"/>
    <w:rsid w:val="00294A17"/>
    <w:rsid w:val="002A16C5"/>
    <w:rsid w:val="002A498D"/>
    <w:rsid w:val="002C0EC2"/>
    <w:rsid w:val="002C735F"/>
    <w:rsid w:val="002D0A8C"/>
    <w:rsid w:val="002D52D0"/>
    <w:rsid w:val="002E05E5"/>
    <w:rsid w:val="002E4382"/>
    <w:rsid w:val="002F13B9"/>
    <w:rsid w:val="002F33DB"/>
    <w:rsid w:val="00307B24"/>
    <w:rsid w:val="00333DED"/>
    <w:rsid w:val="003341F2"/>
    <w:rsid w:val="003412D6"/>
    <w:rsid w:val="00344F61"/>
    <w:rsid w:val="0035619D"/>
    <w:rsid w:val="00357206"/>
    <w:rsid w:val="00375F0D"/>
    <w:rsid w:val="003917DC"/>
    <w:rsid w:val="003921D4"/>
    <w:rsid w:val="003A26CB"/>
    <w:rsid w:val="003C0849"/>
    <w:rsid w:val="003C6302"/>
    <w:rsid w:val="003D0C36"/>
    <w:rsid w:val="003E08A0"/>
    <w:rsid w:val="003E1F7C"/>
    <w:rsid w:val="003F6EE2"/>
    <w:rsid w:val="003F747A"/>
    <w:rsid w:val="00404148"/>
    <w:rsid w:val="00416D6A"/>
    <w:rsid w:val="00423BEC"/>
    <w:rsid w:val="00424BDD"/>
    <w:rsid w:val="00443C95"/>
    <w:rsid w:val="00451268"/>
    <w:rsid w:val="004530F0"/>
    <w:rsid w:val="00457BCD"/>
    <w:rsid w:val="00464746"/>
    <w:rsid w:val="0046614E"/>
    <w:rsid w:val="00466F8B"/>
    <w:rsid w:val="004933F8"/>
    <w:rsid w:val="004A01F6"/>
    <w:rsid w:val="004A48CE"/>
    <w:rsid w:val="004B497D"/>
    <w:rsid w:val="004B4DF0"/>
    <w:rsid w:val="004C3A93"/>
    <w:rsid w:val="004D53D8"/>
    <w:rsid w:val="004E3508"/>
    <w:rsid w:val="004F00B1"/>
    <w:rsid w:val="004F2F66"/>
    <w:rsid w:val="00503FE5"/>
    <w:rsid w:val="00521AC4"/>
    <w:rsid w:val="00521F5D"/>
    <w:rsid w:val="00523615"/>
    <w:rsid w:val="00524233"/>
    <w:rsid w:val="005276D8"/>
    <w:rsid w:val="005670CD"/>
    <w:rsid w:val="00570EA0"/>
    <w:rsid w:val="005756D8"/>
    <w:rsid w:val="00582DD7"/>
    <w:rsid w:val="005935B6"/>
    <w:rsid w:val="00596925"/>
    <w:rsid w:val="005A3230"/>
    <w:rsid w:val="005B27DD"/>
    <w:rsid w:val="005B6BA9"/>
    <w:rsid w:val="005C1F65"/>
    <w:rsid w:val="005C2B88"/>
    <w:rsid w:val="005C37DF"/>
    <w:rsid w:val="005D5E86"/>
    <w:rsid w:val="005D6ACA"/>
    <w:rsid w:val="005D760C"/>
    <w:rsid w:val="005E01B2"/>
    <w:rsid w:val="005F3C78"/>
    <w:rsid w:val="00603ABF"/>
    <w:rsid w:val="00604ABD"/>
    <w:rsid w:val="006332C1"/>
    <w:rsid w:val="00651BE5"/>
    <w:rsid w:val="00652A82"/>
    <w:rsid w:val="006710CF"/>
    <w:rsid w:val="006739CA"/>
    <w:rsid w:val="00697141"/>
    <w:rsid w:val="006A668E"/>
    <w:rsid w:val="006B684A"/>
    <w:rsid w:val="006C0E53"/>
    <w:rsid w:val="006D726D"/>
    <w:rsid w:val="0074076C"/>
    <w:rsid w:val="00747EF4"/>
    <w:rsid w:val="0075601D"/>
    <w:rsid w:val="00756D8C"/>
    <w:rsid w:val="0076242A"/>
    <w:rsid w:val="00764750"/>
    <w:rsid w:val="007660F4"/>
    <w:rsid w:val="00767FCB"/>
    <w:rsid w:val="00770866"/>
    <w:rsid w:val="00775C39"/>
    <w:rsid w:val="007A481D"/>
    <w:rsid w:val="007A4D1A"/>
    <w:rsid w:val="007D19E8"/>
    <w:rsid w:val="007E1DB7"/>
    <w:rsid w:val="007E75C8"/>
    <w:rsid w:val="007F1202"/>
    <w:rsid w:val="007F4986"/>
    <w:rsid w:val="007F72DE"/>
    <w:rsid w:val="00814097"/>
    <w:rsid w:val="00821EF1"/>
    <w:rsid w:val="00824E3E"/>
    <w:rsid w:val="008504E2"/>
    <w:rsid w:val="00880F1A"/>
    <w:rsid w:val="00884F45"/>
    <w:rsid w:val="00890BDF"/>
    <w:rsid w:val="00895D75"/>
    <w:rsid w:val="0089787D"/>
    <w:rsid w:val="008C22B8"/>
    <w:rsid w:val="008C373C"/>
    <w:rsid w:val="008C5352"/>
    <w:rsid w:val="008D3BCE"/>
    <w:rsid w:val="008E05E5"/>
    <w:rsid w:val="008F21C9"/>
    <w:rsid w:val="008F55DC"/>
    <w:rsid w:val="00900451"/>
    <w:rsid w:val="0090467F"/>
    <w:rsid w:val="00922EC0"/>
    <w:rsid w:val="00926502"/>
    <w:rsid w:val="00940E67"/>
    <w:rsid w:val="009419C1"/>
    <w:rsid w:val="00945F9A"/>
    <w:rsid w:val="00955D99"/>
    <w:rsid w:val="00956B1B"/>
    <w:rsid w:val="00973BFD"/>
    <w:rsid w:val="00977365"/>
    <w:rsid w:val="009779EF"/>
    <w:rsid w:val="00983CD8"/>
    <w:rsid w:val="009909A6"/>
    <w:rsid w:val="00991880"/>
    <w:rsid w:val="009967F0"/>
    <w:rsid w:val="00997269"/>
    <w:rsid w:val="009977C9"/>
    <w:rsid w:val="009B77A3"/>
    <w:rsid w:val="009C4159"/>
    <w:rsid w:val="009C497F"/>
    <w:rsid w:val="009D017F"/>
    <w:rsid w:val="009D3462"/>
    <w:rsid w:val="009D5525"/>
    <w:rsid w:val="009D59F4"/>
    <w:rsid w:val="009E708B"/>
    <w:rsid w:val="009F61F8"/>
    <w:rsid w:val="00A04FF3"/>
    <w:rsid w:val="00A11CC0"/>
    <w:rsid w:val="00A135B0"/>
    <w:rsid w:val="00A1743F"/>
    <w:rsid w:val="00A20F68"/>
    <w:rsid w:val="00A23297"/>
    <w:rsid w:val="00A2588E"/>
    <w:rsid w:val="00A355D6"/>
    <w:rsid w:val="00A40317"/>
    <w:rsid w:val="00A47109"/>
    <w:rsid w:val="00A601F4"/>
    <w:rsid w:val="00A64EE8"/>
    <w:rsid w:val="00A76FB4"/>
    <w:rsid w:val="00A83B7F"/>
    <w:rsid w:val="00AA1BD9"/>
    <w:rsid w:val="00AA238D"/>
    <w:rsid w:val="00AA4A07"/>
    <w:rsid w:val="00AA5983"/>
    <w:rsid w:val="00AB0E39"/>
    <w:rsid w:val="00AC280D"/>
    <w:rsid w:val="00AD18E2"/>
    <w:rsid w:val="00AE1AB2"/>
    <w:rsid w:val="00AE2A44"/>
    <w:rsid w:val="00AE40D7"/>
    <w:rsid w:val="00AE7913"/>
    <w:rsid w:val="00AE7A40"/>
    <w:rsid w:val="00B00DCB"/>
    <w:rsid w:val="00B01B44"/>
    <w:rsid w:val="00B03692"/>
    <w:rsid w:val="00B42A72"/>
    <w:rsid w:val="00B52047"/>
    <w:rsid w:val="00B6254C"/>
    <w:rsid w:val="00B64540"/>
    <w:rsid w:val="00B67A2F"/>
    <w:rsid w:val="00B73917"/>
    <w:rsid w:val="00B81E4A"/>
    <w:rsid w:val="00B866B9"/>
    <w:rsid w:val="00B94595"/>
    <w:rsid w:val="00B97923"/>
    <w:rsid w:val="00BA01B0"/>
    <w:rsid w:val="00BA14AA"/>
    <w:rsid w:val="00BA36E2"/>
    <w:rsid w:val="00BE0916"/>
    <w:rsid w:val="00BE5E8D"/>
    <w:rsid w:val="00BE5F2F"/>
    <w:rsid w:val="00BE7A4D"/>
    <w:rsid w:val="00BF6188"/>
    <w:rsid w:val="00C14475"/>
    <w:rsid w:val="00C25A2E"/>
    <w:rsid w:val="00C272D2"/>
    <w:rsid w:val="00C437B7"/>
    <w:rsid w:val="00C73192"/>
    <w:rsid w:val="00C869E5"/>
    <w:rsid w:val="00C934BC"/>
    <w:rsid w:val="00C955C8"/>
    <w:rsid w:val="00CA0E2D"/>
    <w:rsid w:val="00CB2A8A"/>
    <w:rsid w:val="00CB4D7B"/>
    <w:rsid w:val="00CD65FA"/>
    <w:rsid w:val="00CF3A6E"/>
    <w:rsid w:val="00CF4CA6"/>
    <w:rsid w:val="00D00816"/>
    <w:rsid w:val="00D02AE1"/>
    <w:rsid w:val="00D15F5E"/>
    <w:rsid w:val="00D2388C"/>
    <w:rsid w:val="00D330A0"/>
    <w:rsid w:val="00D34376"/>
    <w:rsid w:val="00D630C9"/>
    <w:rsid w:val="00D638F2"/>
    <w:rsid w:val="00D67C37"/>
    <w:rsid w:val="00D7404C"/>
    <w:rsid w:val="00DA1EFE"/>
    <w:rsid w:val="00DA26C4"/>
    <w:rsid w:val="00DA5C66"/>
    <w:rsid w:val="00DB16B8"/>
    <w:rsid w:val="00DC094B"/>
    <w:rsid w:val="00DE129C"/>
    <w:rsid w:val="00E025CA"/>
    <w:rsid w:val="00E16584"/>
    <w:rsid w:val="00E25C11"/>
    <w:rsid w:val="00E346A0"/>
    <w:rsid w:val="00E369D5"/>
    <w:rsid w:val="00E3749D"/>
    <w:rsid w:val="00E37645"/>
    <w:rsid w:val="00E4072B"/>
    <w:rsid w:val="00E52448"/>
    <w:rsid w:val="00E601EE"/>
    <w:rsid w:val="00E652F8"/>
    <w:rsid w:val="00E81E0F"/>
    <w:rsid w:val="00E916D3"/>
    <w:rsid w:val="00E96179"/>
    <w:rsid w:val="00EB175C"/>
    <w:rsid w:val="00EB30D2"/>
    <w:rsid w:val="00EB6FF1"/>
    <w:rsid w:val="00EC1E45"/>
    <w:rsid w:val="00EC4EC8"/>
    <w:rsid w:val="00EC6F27"/>
    <w:rsid w:val="00ED4243"/>
    <w:rsid w:val="00ED4E44"/>
    <w:rsid w:val="00ED5CB7"/>
    <w:rsid w:val="00EE17B1"/>
    <w:rsid w:val="00EE7024"/>
    <w:rsid w:val="00F00C85"/>
    <w:rsid w:val="00F23230"/>
    <w:rsid w:val="00F2437F"/>
    <w:rsid w:val="00F463F7"/>
    <w:rsid w:val="00F53A96"/>
    <w:rsid w:val="00F71E4E"/>
    <w:rsid w:val="00F77877"/>
    <w:rsid w:val="00F90A29"/>
    <w:rsid w:val="00F93AB4"/>
    <w:rsid w:val="00FA6806"/>
    <w:rsid w:val="00FB7844"/>
    <w:rsid w:val="00FC6306"/>
    <w:rsid w:val="00FC7028"/>
    <w:rsid w:val="00FD0BB4"/>
    <w:rsid w:val="00FD67E6"/>
    <w:rsid w:val="00FE1D92"/>
    <w:rsid w:val="00FE3847"/>
    <w:rsid w:val="00FE3FBE"/>
    <w:rsid w:val="00FF0E00"/>
    <w:rsid w:val="00FF1CAA"/>
    <w:rsid w:val="00FF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C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6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7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776</TotalTime>
  <Pages>3</Pages>
  <Words>829</Words>
  <Characters>4728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НеЮрик</cp:lastModifiedBy>
  <cp:revision>280</cp:revision>
  <cp:lastPrinted>2019-09-10T10:13:00Z</cp:lastPrinted>
  <dcterms:created xsi:type="dcterms:W3CDTF">2015-08-11T14:01:00Z</dcterms:created>
  <dcterms:modified xsi:type="dcterms:W3CDTF">2024-04-14T20:32:00Z</dcterms:modified>
</cp:coreProperties>
</file>